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0FD3" w:rsidRDefault="000A172A" w:rsidP="00734421">
      <w:pPr>
        <w:tabs>
          <w:tab w:val="left" w:pos="1260"/>
          <w:tab w:val="left" w:pos="3045"/>
          <w:tab w:val="right" w:pos="9072"/>
        </w:tabs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-466725</wp:posOffset>
            </wp:positionV>
            <wp:extent cx="651510" cy="1021080"/>
            <wp:effectExtent l="19050" t="0" r="0" b="0"/>
            <wp:wrapNone/>
            <wp:docPr id="2" name="Bild 2" descr="http://www.goetzens.tirol.gv.at/gemeindeamt/fotos/2189328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oetzens.tirol.gv.at/gemeindeamt/fotos/218932815_3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clrChange>
                        <a:clrFrom>
                          <a:srgbClr val="CAAEA3"/>
                        </a:clrFrom>
                        <a:clrTo>
                          <a:srgbClr val="CAAEA3">
                            <a:alpha val="0"/>
                          </a:srgbClr>
                        </a:clrTo>
                      </a:clrChange>
                    </a:blip>
                    <a:srcRect l="17378" r="10455" b="1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F0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-489585</wp:posOffset>
                </wp:positionV>
                <wp:extent cx="4114800" cy="1066800"/>
                <wp:effectExtent l="13335" t="9525" r="5715" b="9525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FD3" w:rsidRPr="008D16A8" w:rsidRDefault="00D50FD3" w:rsidP="00D50FD3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D16A8">
                              <w:rPr>
                                <w:rFonts w:ascii="Verdana" w:hAnsi="Verdana" w:cs="Arial"/>
                                <w:b/>
                                <w:sz w:val="28"/>
                                <w:szCs w:val="28"/>
                              </w:rPr>
                              <w:t>GOTTESDIENSTORDNUNG</w:t>
                            </w:r>
                          </w:p>
                          <w:p w:rsidR="00D50FD3" w:rsidRPr="00D50FD3" w:rsidRDefault="00D50FD3" w:rsidP="00D50FD3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50FD3" w:rsidRDefault="00D50FD3" w:rsidP="00D50FD3">
                            <w:pPr>
                              <w:tabs>
                                <w:tab w:val="left" w:pos="1260"/>
                                <w:tab w:val="left" w:pos="3045"/>
                                <w:tab w:val="right" w:pos="9072"/>
                              </w:tabs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3442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Pfarre Götzens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im Seelsorgeraum westl. Mittelgebirge</w:t>
                            </w:r>
                          </w:p>
                          <w:p w:rsidR="00C05E06" w:rsidRDefault="003820BE" w:rsidP="00D50FD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</w:t>
                            </w:r>
                            <w:r w:rsidR="003B183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</w:t>
                            </w:r>
                            <w:r w:rsidR="00C05E0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 w:rsidR="005A52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  <w:r w:rsidR="00C05E0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50FD3" w:rsidRDefault="00D50FD3" w:rsidP="00D50FD3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Unsere Homepage-Adresse: </w:t>
                            </w:r>
                            <w:r w:rsidRPr="00D50FD3"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www.sr-wm.at</w:t>
                            </w:r>
                          </w:p>
                          <w:p w:rsidR="00D50FD3" w:rsidRDefault="00D50FD3" w:rsidP="00D50FD3">
                            <w:pPr>
                              <w:rPr>
                                <w:rFonts w:ascii="Verdana" w:hAnsi="Verdana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D50FD3" w:rsidRDefault="00D50FD3" w:rsidP="00D50FD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53pt;margin-top:-38.55pt;width:324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">
                <v:textbox>
                  <w:txbxContent>
                    <w:p w:rsidR="00D50FD3" w:rsidRPr="008D16A8" w:rsidRDefault="00D50FD3" w:rsidP="00D50FD3">
                      <w:pPr>
                        <w:jc w:val="center"/>
                        <w:rPr>
                          <w:rFonts w:ascii="Verdana" w:hAnsi="Verdana" w:cs="Arial"/>
                          <w:b/>
                          <w:sz w:val="28"/>
                          <w:szCs w:val="28"/>
                        </w:rPr>
                      </w:pPr>
                      <w:r w:rsidRPr="008D16A8">
                        <w:rPr>
                          <w:rFonts w:ascii="Verdana" w:hAnsi="Verdana" w:cs="Arial"/>
                          <w:b/>
                          <w:sz w:val="28"/>
                          <w:szCs w:val="28"/>
                        </w:rPr>
                        <w:t>GOTTESDIENSTORDNUNG</w:t>
                      </w:r>
                    </w:p>
                    <w:p w:rsidR="00D50FD3" w:rsidRPr="00D50FD3" w:rsidRDefault="00D50FD3" w:rsidP="00D50FD3">
                      <w:pPr>
                        <w:jc w:val="center"/>
                        <w:rPr>
                          <w:rFonts w:ascii="Verdana" w:hAnsi="Verdana" w:cs="Arial"/>
                          <w:b/>
                          <w:sz w:val="18"/>
                          <w:szCs w:val="18"/>
                        </w:rPr>
                      </w:pPr>
                    </w:p>
                    <w:p w:rsidR="00D50FD3" w:rsidRDefault="00D50FD3" w:rsidP="00D50FD3">
                      <w:pPr>
                        <w:tabs>
                          <w:tab w:val="left" w:pos="1260"/>
                          <w:tab w:val="left" w:pos="3045"/>
                          <w:tab w:val="right" w:pos="9072"/>
                        </w:tabs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3442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Pfarre Götzens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, im Seelsorgeraum westl. Mittelgebirge</w:t>
                      </w:r>
                    </w:p>
                    <w:p w:rsidR="00C05E06" w:rsidRDefault="003820BE" w:rsidP="00D50FD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Ju</w:t>
                      </w:r>
                      <w:r w:rsidR="003B183A">
                        <w:rPr>
                          <w:rFonts w:ascii="Arial" w:hAnsi="Arial" w:cs="Arial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</w:t>
                      </w:r>
                      <w:r w:rsidR="00C05E0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 w:rsidR="005A52C0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  <w:r w:rsidR="00C05E0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50FD3" w:rsidRDefault="00D50FD3" w:rsidP="00D50FD3">
                      <w:pPr>
                        <w:jc w:val="center"/>
                        <w:rPr>
                          <w:rFonts w:ascii="Verdana" w:hAnsi="Verdana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Unsere Homepage-Adresse: </w:t>
                      </w:r>
                      <w:r w:rsidRPr="00D50FD3"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  <w:u w:val="single"/>
                        </w:rPr>
                        <w:t>www.sr-wm.at</w:t>
                      </w:r>
                    </w:p>
                    <w:p w:rsidR="00D50FD3" w:rsidRDefault="00D50FD3" w:rsidP="00D50FD3">
                      <w:pPr>
                        <w:rPr>
                          <w:rFonts w:ascii="Verdana" w:hAnsi="Verdana" w:cs="Arial"/>
                          <w:b/>
                          <w:sz w:val="32"/>
                          <w:szCs w:val="32"/>
                        </w:rPr>
                      </w:pPr>
                    </w:p>
                    <w:p w:rsidR="00D50FD3" w:rsidRDefault="00D50FD3" w:rsidP="00D50FD3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de-AT"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-344805</wp:posOffset>
            </wp:positionV>
            <wp:extent cx="628650" cy="754380"/>
            <wp:effectExtent l="19050" t="0" r="0" b="0"/>
            <wp:wrapNone/>
            <wp:docPr id="9" name="Bild 9" descr="http://tbn1.google.com/images?q=tbn:PXdRb3blSF5ToM:http://www.br-online.de/content/cms/Bildergalerie/2008/01/21/cumulus/BR-online-Publikation--6223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bn1.google.com/images?q=tbn:PXdRb3blSF5ToM:http://www.br-online.de/content/cms/Bildergalerie/2008/01/21/cumulus/BR-online-Publikation--62233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4C6">
        <w:rPr>
          <w:rFonts w:ascii="Arial" w:hAnsi="Arial" w:cs="Arial"/>
          <w:noProof/>
          <w:sz w:val="22"/>
          <w:szCs w:val="22"/>
          <w:lang w:val="de-AT" w:eastAsia="de-A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-344805</wp:posOffset>
            </wp:positionV>
            <wp:extent cx="803910" cy="510540"/>
            <wp:effectExtent l="19050" t="0" r="0" b="0"/>
            <wp:wrapNone/>
            <wp:docPr id="6" name="Bild 6" descr="dioezese_orange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oezese_orange_4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510540"/>
                    </a:xfrm>
                    <a:prstGeom prst="rect">
                      <a:avLst/>
                    </a:prstGeom>
                    <a:noFill/>
                    <a:ln w="63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421">
        <w:rPr>
          <w:rFonts w:ascii="Arial" w:hAnsi="Arial" w:cs="Arial"/>
          <w:sz w:val="22"/>
          <w:szCs w:val="22"/>
        </w:rPr>
        <w:tab/>
      </w:r>
      <w:r w:rsidR="00734421">
        <w:rPr>
          <w:rFonts w:ascii="Arial" w:hAnsi="Arial" w:cs="Arial"/>
          <w:sz w:val="22"/>
          <w:szCs w:val="22"/>
        </w:rPr>
        <w:tab/>
      </w:r>
      <w:r w:rsidR="00E3753D">
        <w:rPr>
          <w:rFonts w:ascii="Arial" w:hAnsi="Arial" w:cs="Arial"/>
          <w:sz w:val="22"/>
          <w:szCs w:val="22"/>
        </w:rPr>
        <w:t xml:space="preserve">  </w:t>
      </w:r>
      <w:r w:rsidR="00734421">
        <w:rPr>
          <w:rFonts w:ascii="Arial" w:hAnsi="Arial" w:cs="Arial"/>
          <w:sz w:val="22"/>
          <w:szCs w:val="22"/>
        </w:rPr>
        <w:tab/>
        <w:t xml:space="preserve">        </w:t>
      </w:r>
      <w:r w:rsidR="00734421">
        <w:rPr>
          <w:rFonts w:ascii="Arial" w:hAnsi="Arial" w:cs="Arial"/>
          <w:sz w:val="22"/>
          <w:szCs w:val="22"/>
        </w:rPr>
        <w:tab/>
      </w:r>
    </w:p>
    <w:p w:rsidR="008704C6" w:rsidRDefault="008704C6" w:rsidP="00D50FD3">
      <w:pPr>
        <w:rPr>
          <w:rFonts w:ascii="Arial" w:hAnsi="Arial" w:cs="Arial"/>
          <w:color w:val="FF0000"/>
          <w:sz w:val="22"/>
          <w:szCs w:val="22"/>
        </w:rPr>
      </w:pPr>
    </w:p>
    <w:p w:rsidR="000A172A" w:rsidRDefault="000A172A" w:rsidP="00D50FD3">
      <w:pPr>
        <w:rPr>
          <w:rFonts w:ascii="Arial" w:hAnsi="Arial" w:cs="Arial"/>
          <w:color w:val="FF0000"/>
          <w:sz w:val="22"/>
          <w:szCs w:val="22"/>
        </w:rPr>
      </w:pPr>
    </w:p>
    <w:p w:rsidR="000A172A" w:rsidRDefault="000A172A" w:rsidP="00D50FD3">
      <w:pPr>
        <w:rPr>
          <w:rFonts w:ascii="Arial" w:hAnsi="Arial" w:cs="Arial"/>
          <w:color w:val="FF0000"/>
          <w:sz w:val="22"/>
          <w:szCs w:val="22"/>
        </w:rPr>
      </w:pPr>
    </w:p>
    <w:p w:rsidR="000A172A" w:rsidRDefault="002D56B8" w:rsidP="00D50FD3">
      <w:pPr>
        <w:rPr>
          <w:rFonts w:ascii="Arial" w:hAnsi="Arial" w:cs="Arial"/>
          <w:sz w:val="20"/>
          <w:szCs w:val="20"/>
        </w:rPr>
      </w:pPr>
      <w:r w:rsidRPr="00FB7813">
        <w:rPr>
          <w:rFonts w:ascii="Arial" w:hAnsi="Arial" w:cs="Arial"/>
          <w:color w:val="FF0000"/>
          <w:sz w:val="22"/>
          <w:szCs w:val="22"/>
        </w:rPr>
        <w:t>Rot geschrieben – Pfarre Götzens</w:t>
      </w:r>
      <w:r w:rsidR="009631B1" w:rsidRPr="009631B1">
        <w:rPr>
          <w:rFonts w:ascii="Arial" w:hAnsi="Arial" w:cs="Arial"/>
          <w:sz w:val="20"/>
          <w:szCs w:val="20"/>
        </w:rPr>
        <w:t xml:space="preserve"> </w:t>
      </w:r>
    </w:p>
    <w:p w:rsidR="000A172A" w:rsidRDefault="008E1858" w:rsidP="00D50F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   </w:t>
      </w: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1129"/>
        <w:gridCol w:w="7522"/>
      </w:tblGrid>
      <w:tr w:rsidR="00E50A4E" w:rsidRPr="00BD0713" w:rsidTr="00703492">
        <w:tc>
          <w:tcPr>
            <w:tcW w:w="1139" w:type="dxa"/>
          </w:tcPr>
          <w:p w:rsidR="00636010" w:rsidRDefault="00636010" w:rsidP="003B183A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Mo. 0</w:t>
            </w:r>
            <w:r w:rsidR="003B183A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3B183A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593571" w:rsidRPr="00093D15" w:rsidRDefault="003B183A" w:rsidP="003B183A">
            <w:pPr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>19</w:t>
            </w:r>
            <w:r w:rsidR="00540779">
              <w:rPr>
                <w:rFonts w:ascii="Arial" w:hAnsi="Arial" w:cs="Arial"/>
                <w:color w:val="FF0000"/>
                <w:sz w:val="20"/>
              </w:rPr>
              <w:t>.</w:t>
            </w:r>
            <w:r w:rsidR="00636010" w:rsidRPr="00093D15">
              <w:rPr>
                <w:rFonts w:ascii="Arial" w:hAnsi="Arial" w:cs="Arial"/>
                <w:color w:val="FF0000"/>
                <w:sz w:val="20"/>
              </w:rPr>
              <w:t>00</w:t>
            </w:r>
            <w:r w:rsidR="003D1529">
              <w:rPr>
                <w:rFonts w:ascii="Arial" w:hAnsi="Arial" w:cs="Arial"/>
                <w:color w:val="FF0000"/>
                <w:sz w:val="20"/>
              </w:rPr>
              <w:t xml:space="preserve"> P</w:t>
            </w:r>
          </w:p>
        </w:tc>
        <w:tc>
          <w:tcPr>
            <w:tcW w:w="7522" w:type="dxa"/>
          </w:tcPr>
          <w:p w:rsidR="00593571" w:rsidRDefault="003B183A" w:rsidP="00FB0175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30546B">
              <w:rPr>
                <w:rFonts w:ascii="Arial" w:hAnsi="Arial" w:cs="Arial"/>
                <w:bCs/>
                <w:color w:val="FF0000"/>
                <w:sz w:val="20"/>
              </w:rPr>
              <w:t xml:space="preserve">Hl. Messe in der Theresienkirche in </w:t>
            </w:r>
            <w:r>
              <w:rPr>
                <w:rFonts w:ascii="Arial" w:hAnsi="Arial" w:cs="Arial"/>
                <w:bCs/>
                <w:color w:val="FF0000"/>
                <w:sz w:val="20"/>
              </w:rPr>
              <w:t>Götzens</w:t>
            </w:r>
            <w:r w:rsidR="008E4C12">
              <w:rPr>
                <w:rFonts w:ascii="Arial" w:hAnsi="Arial" w:cs="Arial"/>
                <w:bCs/>
                <w:color w:val="FF0000"/>
                <w:sz w:val="20"/>
              </w:rPr>
              <w:t xml:space="preserve"> mit besonderem Gedenken an </w:t>
            </w:r>
          </w:p>
          <w:p w:rsidR="008E4C12" w:rsidRPr="00093D15" w:rsidRDefault="008E4C12" w:rsidP="00FB0175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JM f. Marianne Jenewein und Ida Jenewein </w:t>
            </w:r>
          </w:p>
        </w:tc>
      </w:tr>
      <w:tr w:rsidR="00E50A4E" w:rsidRPr="00BD0713" w:rsidTr="00703492">
        <w:tc>
          <w:tcPr>
            <w:tcW w:w="1139" w:type="dxa"/>
          </w:tcPr>
          <w:p w:rsidR="00636010" w:rsidRDefault="00636010" w:rsidP="003B183A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Di. 0</w:t>
            </w:r>
            <w:r w:rsidR="003B183A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3B183A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636010" w:rsidRPr="00FC2CDD" w:rsidRDefault="00CE2111" w:rsidP="0035550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</w:t>
            </w:r>
            <w:r w:rsidR="00636010" w:rsidRPr="00FC2CDD">
              <w:rPr>
                <w:rFonts w:ascii="Arial" w:hAnsi="Arial" w:cs="Arial"/>
                <w:sz w:val="20"/>
              </w:rPr>
              <w:t>9.00</w:t>
            </w:r>
          </w:p>
        </w:tc>
        <w:tc>
          <w:tcPr>
            <w:tcW w:w="7522" w:type="dxa"/>
          </w:tcPr>
          <w:p w:rsidR="005C1DA5" w:rsidRPr="00C32712" w:rsidRDefault="005C1DA5" w:rsidP="005C1DA5">
            <w:pPr>
              <w:rPr>
                <w:rFonts w:ascii="Arial" w:hAnsi="Arial" w:cs="Arial"/>
                <w:bCs/>
                <w:sz w:val="20"/>
                <w:u w:val="single"/>
              </w:rPr>
            </w:pPr>
            <w:r w:rsidRPr="00C32712">
              <w:rPr>
                <w:rFonts w:ascii="Arial" w:hAnsi="Arial" w:cs="Arial"/>
                <w:bCs/>
                <w:sz w:val="20"/>
                <w:u w:val="single"/>
              </w:rPr>
              <w:t>MARIÄ HEIMSUCHUNG – Kirchenpatrozinium in Birgitz</w:t>
            </w:r>
          </w:p>
          <w:p w:rsidR="005C1DA5" w:rsidRPr="00F26502" w:rsidRDefault="005C1DA5" w:rsidP="005C1DA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Festgottesdienst in Birgitz, anschließend Prozession</w:t>
            </w:r>
            <w:r w:rsidRPr="00F26502">
              <w:rPr>
                <w:rFonts w:ascii="Arial" w:hAnsi="Arial" w:cs="Arial"/>
                <w:bCs/>
                <w:sz w:val="20"/>
              </w:rPr>
              <w:t xml:space="preserve"> </w:t>
            </w:r>
          </w:p>
        </w:tc>
      </w:tr>
      <w:tr w:rsidR="00703492" w:rsidRPr="00BD0713" w:rsidTr="00703492">
        <w:tc>
          <w:tcPr>
            <w:tcW w:w="1139" w:type="dxa"/>
          </w:tcPr>
          <w:p w:rsidR="005A52C0" w:rsidRPr="00BD0713" w:rsidRDefault="005A52C0" w:rsidP="003B183A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MI. 0</w:t>
            </w:r>
            <w:r w:rsidR="003B183A">
              <w:rPr>
                <w:rFonts w:ascii="Arial" w:hAnsi="Arial" w:cs="Arial"/>
                <w:b/>
                <w:sz w:val="20"/>
              </w:rPr>
              <w:t>3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3B183A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5A52C0" w:rsidRDefault="005A52C0" w:rsidP="005A52C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15.30</w:t>
            </w:r>
          </w:p>
          <w:p w:rsidR="005A52C0" w:rsidRPr="005A52C0" w:rsidRDefault="005A52C0" w:rsidP="005A52C0">
            <w:pPr>
              <w:rPr>
                <w:rFonts w:ascii="Arial" w:hAnsi="Arial" w:cs="Arial"/>
                <w:color w:val="FF0000"/>
                <w:sz w:val="20"/>
              </w:rPr>
            </w:pPr>
            <w:r w:rsidRPr="005A52C0">
              <w:rPr>
                <w:rFonts w:ascii="Arial" w:hAnsi="Arial" w:cs="Arial"/>
                <w:color w:val="FF0000"/>
                <w:sz w:val="20"/>
              </w:rPr>
              <w:t>18.15</w:t>
            </w:r>
          </w:p>
          <w:p w:rsidR="005A52C0" w:rsidRPr="005A52C0" w:rsidRDefault="005A52C0" w:rsidP="003B183A">
            <w:pPr>
              <w:rPr>
                <w:rFonts w:ascii="Arial" w:hAnsi="Arial" w:cs="Arial"/>
                <w:color w:val="FF0000"/>
                <w:sz w:val="20"/>
              </w:rPr>
            </w:pPr>
            <w:r w:rsidRPr="005A52C0">
              <w:rPr>
                <w:rFonts w:ascii="Arial" w:hAnsi="Arial" w:cs="Arial"/>
                <w:color w:val="FF0000"/>
                <w:sz w:val="20"/>
              </w:rPr>
              <w:t>19.00</w:t>
            </w:r>
            <w:r w:rsidR="005B522E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="003D1529">
              <w:rPr>
                <w:rFonts w:ascii="Arial" w:hAnsi="Arial" w:cs="Arial"/>
                <w:color w:val="FF0000"/>
                <w:sz w:val="20"/>
              </w:rPr>
              <w:t>E</w:t>
            </w:r>
          </w:p>
        </w:tc>
        <w:tc>
          <w:tcPr>
            <w:tcW w:w="7522" w:type="dxa"/>
          </w:tcPr>
          <w:p w:rsidR="005A52C0" w:rsidRDefault="003D1529" w:rsidP="000137BB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Hl. Messe im </w:t>
            </w:r>
            <w:r w:rsidR="005A52C0">
              <w:rPr>
                <w:rFonts w:ascii="Arial" w:hAnsi="Arial" w:cs="Arial"/>
                <w:bCs/>
                <w:sz w:val="20"/>
              </w:rPr>
              <w:t>Haus Sebastian</w:t>
            </w:r>
          </w:p>
          <w:p w:rsidR="005A52C0" w:rsidRPr="007115D2" w:rsidRDefault="005A52C0" w:rsidP="005A52C0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>Beichtgelegenheit in Götzens</w:t>
            </w:r>
          </w:p>
          <w:p w:rsidR="003B183A" w:rsidRPr="00BD0713" w:rsidRDefault="005A52C0" w:rsidP="00DD7796">
            <w:pPr>
              <w:rPr>
                <w:rFonts w:ascii="Arial" w:hAnsi="Arial" w:cs="Arial"/>
                <w:bCs/>
                <w:sz w:val="20"/>
              </w:rPr>
            </w:pPr>
            <w:r w:rsidRPr="005A52C0">
              <w:rPr>
                <w:rFonts w:ascii="Arial" w:hAnsi="Arial" w:cs="Arial"/>
                <w:bCs/>
                <w:color w:val="FF0000"/>
                <w:sz w:val="20"/>
              </w:rPr>
              <w:t>Hl. Messe in Götzens</w:t>
            </w:r>
            <w:r w:rsidR="00FA242E">
              <w:rPr>
                <w:rFonts w:ascii="Arial" w:hAnsi="Arial" w:cs="Arial"/>
                <w:bCs/>
                <w:color w:val="FF0000"/>
                <w:sz w:val="20"/>
              </w:rPr>
              <w:t xml:space="preserve"> mit besonderem Gedenken an </w:t>
            </w:r>
            <w:r w:rsidR="00DD7796">
              <w:rPr>
                <w:rFonts w:ascii="Arial" w:hAnsi="Arial" w:cs="Arial"/>
                <w:bCs/>
                <w:color w:val="FF0000"/>
                <w:sz w:val="20"/>
              </w:rPr>
              <w:t xml:space="preserve">Walter Mair und verst. Angeh.,   Hedi Singer </w:t>
            </w:r>
          </w:p>
        </w:tc>
      </w:tr>
      <w:tr w:rsidR="00703492" w:rsidRPr="00BD0713" w:rsidTr="00703492">
        <w:tc>
          <w:tcPr>
            <w:tcW w:w="1139" w:type="dxa"/>
          </w:tcPr>
          <w:p w:rsidR="005A52C0" w:rsidRPr="00BD0713" w:rsidRDefault="005A52C0" w:rsidP="003B183A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DO. 0</w:t>
            </w:r>
            <w:r w:rsidR="003B183A">
              <w:rPr>
                <w:rFonts w:ascii="Arial" w:hAnsi="Arial" w:cs="Arial"/>
                <w:b/>
                <w:sz w:val="20"/>
              </w:rPr>
              <w:t>4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3B183A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5B522E" w:rsidRDefault="005B522E" w:rsidP="000137BB">
            <w:pPr>
              <w:rPr>
                <w:rFonts w:ascii="Arial" w:hAnsi="Arial" w:cs="Arial"/>
                <w:color w:val="FF0000"/>
                <w:sz w:val="20"/>
              </w:rPr>
            </w:pPr>
            <w:r w:rsidRPr="005B522E">
              <w:rPr>
                <w:rFonts w:ascii="Arial" w:hAnsi="Arial" w:cs="Arial"/>
                <w:color w:val="FF0000"/>
                <w:sz w:val="20"/>
              </w:rPr>
              <w:t>14.30</w:t>
            </w:r>
          </w:p>
          <w:p w:rsidR="005B522E" w:rsidRPr="005B522E" w:rsidRDefault="005A52C0" w:rsidP="005B522E">
            <w:pPr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sz w:val="20"/>
              </w:rPr>
              <w:t>19.00</w:t>
            </w:r>
            <w:r w:rsidRPr="00536499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7522" w:type="dxa"/>
          </w:tcPr>
          <w:p w:rsidR="005B522E" w:rsidRDefault="005B522E" w:rsidP="005A52C0">
            <w:pPr>
              <w:rPr>
                <w:rFonts w:ascii="Arial" w:hAnsi="Arial" w:cs="Arial"/>
                <w:bCs/>
                <w:sz w:val="20"/>
              </w:rPr>
            </w:pPr>
            <w:r w:rsidRPr="005B522E">
              <w:rPr>
                <w:rFonts w:ascii="Arial" w:hAnsi="Arial" w:cs="Arial"/>
                <w:bCs/>
                <w:color w:val="FF0000"/>
                <w:sz w:val="20"/>
              </w:rPr>
              <w:t xml:space="preserve">Andacht des </w:t>
            </w:r>
            <w:r w:rsidR="008E1858">
              <w:rPr>
                <w:rFonts w:ascii="Arial" w:hAnsi="Arial" w:cs="Arial"/>
                <w:bCs/>
                <w:color w:val="FF0000"/>
                <w:sz w:val="20"/>
              </w:rPr>
              <w:t xml:space="preserve">ehem. </w:t>
            </w:r>
            <w:r w:rsidRPr="005B522E">
              <w:rPr>
                <w:rFonts w:ascii="Arial" w:hAnsi="Arial" w:cs="Arial"/>
                <w:bCs/>
                <w:color w:val="FF0000"/>
                <w:sz w:val="20"/>
              </w:rPr>
              <w:t>Hilfskre</w:t>
            </w:r>
            <w:r w:rsidR="00471658">
              <w:rPr>
                <w:rFonts w:ascii="Arial" w:hAnsi="Arial" w:cs="Arial"/>
                <w:bCs/>
                <w:color w:val="FF0000"/>
                <w:sz w:val="20"/>
              </w:rPr>
              <w:t>i</w:t>
            </w:r>
            <w:r w:rsidRPr="005B522E">
              <w:rPr>
                <w:rFonts w:ascii="Arial" w:hAnsi="Arial" w:cs="Arial"/>
                <w:bCs/>
                <w:color w:val="FF0000"/>
                <w:sz w:val="20"/>
              </w:rPr>
              <w:t>ses in der Theresienkirche</w:t>
            </w:r>
            <w:r w:rsidRPr="00E17E0D">
              <w:rPr>
                <w:rFonts w:ascii="Arial" w:hAnsi="Arial" w:cs="Arial"/>
                <w:bCs/>
                <w:sz w:val="20"/>
              </w:rPr>
              <w:t xml:space="preserve"> </w:t>
            </w:r>
          </w:p>
          <w:p w:rsidR="003B183A" w:rsidRPr="005B522E" w:rsidRDefault="005A52C0" w:rsidP="003D1529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E17E0D">
              <w:rPr>
                <w:rFonts w:ascii="Arial" w:hAnsi="Arial" w:cs="Arial"/>
                <w:bCs/>
                <w:sz w:val="20"/>
              </w:rPr>
              <w:t xml:space="preserve">Hl. Messe </w:t>
            </w:r>
            <w:r>
              <w:rPr>
                <w:rFonts w:ascii="Arial" w:hAnsi="Arial" w:cs="Arial"/>
                <w:bCs/>
                <w:sz w:val="20"/>
              </w:rPr>
              <w:t>in Grinzens</w:t>
            </w:r>
            <w:r w:rsidR="00CE2111">
              <w:rPr>
                <w:rFonts w:ascii="Arial" w:hAnsi="Arial" w:cs="Arial"/>
                <w:bCs/>
                <w:sz w:val="20"/>
              </w:rPr>
              <w:t xml:space="preserve"> in der Mooskapelle </w:t>
            </w:r>
          </w:p>
        </w:tc>
      </w:tr>
      <w:tr w:rsidR="00703492" w:rsidRPr="00BD0713" w:rsidTr="00703492">
        <w:tc>
          <w:tcPr>
            <w:tcW w:w="1139" w:type="dxa"/>
          </w:tcPr>
          <w:p w:rsidR="005A52C0" w:rsidRDefault="005A52C0" w:rsidP="005A52C0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FR. 0</w:t>
            </w:r>
            <w:r w:rsidR="003B183A">
              <w:rPr>
                <w:rFonts w:ascii="Arial" w:hAnsi="Arial" w:cs="Arial"/>
                <w:b/>
                <w:sz w:val="20"/>
              </w:rPr>
              <w:t>5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3B183A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  <w:p w:rsidR="008B55F9" w:rsidRPr="00BD0713" w:rsidRDefault="008B55F9" w:rsidP="005A52C0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29" w:type="dxa"/>
          </w:tcPr>
          <w:p w:rsidR="005A52C0" w:rsidRDefault="005A52C0" w:rsidP="000137BB">
            <w:pPr>
              <w:rPr>
                <w:rFonts w:ascii="Arial" w:hAnsi="Arial" w:cs="Arial"/>
                <w:color w:val="FF0000"/>
                <w:sz w:val="20"/>
              </w:rPr>
            </w:pPr>
          </w:p>
          <w:p w:rsidR="008E4C12" w:rsidRPr="005B522E" w:rsidRDefault="008E4C12" w:rsidP="000137BB">
            <w:pPr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>08.00 T</w:t>
            </w:r>
          </w:p>
          <w:p w:rsidR="005A52C0" w:rsidRPr="000222B4" w:rsidRDefault="005A52C0" w:rsidP="000137BB">
            <w:pPr>
              <w:rPr>
                <w:rFonts w:ascii="Arial" w:hAnsi="Arial" w:cs="Arial"/>
                <w:color w:val="FF0000"/>
                <w:sz w:val="20"/>
              </w:rPr>
            </w:pPr>
            <w:r w:rsidRPr="000222B4">
              <w:rPr>
                <w:rFonts w:ascii="Arial" w:hAnsi="Arial" w:cs="Arial"/>
                <w:color w:val="FF0000"/>
                <w:sz w:val="20"/>
              </w:rPr>
              <w:t>14.00</w:t>
            </w:r>
          </w:p>
          <w:p w:rsidR="005B522E" w:rsidRPr="005B522E" w:rsidRDefault="005B522E" w:rsidP="000137BB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19.00</w:t>
            </w:r>
          </w:p>
        </w:tc>
        <w:tc>
          <w:tcPr>
            <w:tcW w:w="7522" w:type="dxa"/>
          </w:tcPr>
          <w:p w:rsidR="005A52C0" w:rsidRDefault="005A52C0" w:rsidP="000137BB">
            <w:pPr>
              <w:rPr>
                <w:rFonts w:ascii="Arial" w:hAnsi="Arial" w:cs="Arial"/>
                <w:bCs/>
                <w:sz w:val="20"/>
                <w:u w:val="single"/>
              </w:rPr>
            </w:pPr>
            <w:r w:rsidRPr="003D0918">
              <w:rPr>
                <w:rFonts w:ascii="Arial" w:hAnsi="Arial" w:cs="Arial"/>
                <w:bCs/>
                <w:sz w:val="20"/>
                <w:u w:val="single"/>
              </w:rPr>
              <w:t>HERZ-JESU-FREITAG – Krankenkommunion</w:t>
            </w:r>
          </w:p>
          <w:p w:rsidR="008E4C12" w:rsidRPr="008E4C12" w:rsidRDefault="008E4C12" w:rsidP="000137BB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8E4C12">
              <w:rPr>
                <w:rFonts w:ascii="Arial" w:hAnsi="Arial" w:cs="Arial"/>
                <w:bCs/>
                <w:color w:val="FF0000"/>
                <w:sz w:val="20"/>
              </w:rPr>
              <w:t xml:space="preserve">Schulgottesdienst </w:t>
            </w:r>
            <w:r w:rsidR="00D47E66">
              <w:rPr>
                <w:rFonts w:ascii="Arial" w:hAnsi="Arial" w:cs="Arial"/>
                <w:bCs/>
                <w:color w:val="FF0000"/>
                <w:sz w:val="20"/>
              </w:rPr>
              <w:t>–</w:t>
            </w:r>
            <w:r w:rsidRPr="008E4C12">
              <w:rPr>
                <w:rFonts w:ascii="Arial" w:hAnsi="Arial" w:cs="Arial"/>
                <w:bCs/>
                <w:color w:val="FF0000"/>
                <w:sz w:val="20"/>
              </w:rPr>
              <w:t xml:space="preserve"> Volksschule</w:t>
            </w:r>
            <w:r w:rsidR="00D47E66">
              <w:rPr>
                <w:rFonts w:ascii="Arial" w:hAnsi="Arial" w:cs="Arial"/>
                <w:bCs/>
                <w:color w:val="FF0000"/>
                <w:sz w:val="20"/>
              </w:rPr>
              <w:t xml:space="preserve"> Götzens</w:t>
            </w:r>
          </w:p>
          <w:p w:rsidR="005A52C0" w:rsidRPr="000222B4" w:rsidRDefault="005A52C0" w:rsidP="000137BB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0222B4">
              <w:rPr>
                <w:rFonts w:ascii="Arial" w:hAnsi="Arial" w:cs="Arial"/>
                <w:bCs/>
                <w:color w:val="FF0000"/>
                <w:sz w:val="20"/>
              </w:rPr>
              <w:t>Kreuzwegandacht beim Panoramaweg Götzens</w:t>
            </w:r>
          </w:p>
          <w:p w:rsidR="005A52C0" w:rsidRPr="00BD0713" w:rsidRDefault="005B522E" w:rsidP="000137BB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Hl. Messe in Axams</w:t>
            </w:r>
          </w:p>
        </w:tc>
      </w:tr>
      <w:tr w:rsidR="00703492" w:rsidRPr="00BD0713" w:rsidTr="00703492">
        <w:tc>
          <w:tcPr>
            <w:tcW w:w="1139" w:type="dxa"/>
          </w:tcPr>
          <w:p w:rsidR="005B522E" w:rsidRPr="00BD0713" w:rsidRDefault="005B522E" w:rsidP="003B183A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SA. 0</w:t>
            </w:r>
            <w:r w:rsidR="003B183A">
              <w:rPr>
                <w:rFonts w:ascii="Arial" w:hAnsi="Arial" w:cs="Arial"/>
                <w:b/>
                <w:sz w:val="20"/>
              </w:rPr>
              <w:t>6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3B183A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  <w:r w:rsidR="008B55F9">
              <w:rPr>
                <w:rFonts w:ascii="Arial" w:hAnsi="Arial" w:cs="Arial"/>
                <w:b/>
                <w:sz w:val="20"/>
              </w:rPr>
              <w:t xml:space="preserve"> </w:t>
            </w:r>
          </w:p>
        </w:tc>
        <w:tc>
          <w:tcPr>
            <w:tcW w:w="1129" w:type="dxa"/>
          </w:tcPr>
          <w:p w:rsidR="00DD7796" w:rsidRDefault="00DD7796" w:rsidP="00895462">
            <w:pPr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 xml:space="preserve">14.00 </w:t>
            </w:r>
            <w:r w:rsidR="000540F2">
              <w:rPr>
                <w:rFonts w:ascii="Arial" w:hAnsi="Arial" w:cs="Arial"/>
                <w:color w:val="FF0000"/>
                <w:sz w:val="20"/>
              </w:rPr>
              <w:t>T</w:t>
            </w:r>
          </w:p>
          <w:p w:rsidR="005B522E" w:rsidRPr="005B522E" w:rsidRDefault="005B522E" w:rsidP="00ED6F9F">
            <w:pPr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 xml:space="preserve">19.00 </w:t>
            </w:r>
            <w:r w:rsidR="00ED6F9F">
              <w:rPr>
                <w:rFonts w:ascii="Arial" w:hAnsi="Arial" w:cs="Arial"/>
                <w:color w:val="FF0000"/>
                <w:sz w:val="20"/>
              </w:rPr>
              <w:t>A</w:t>
            </w:r>
          </w:p>
        </w:tc>
        <w:tc>
          <w:tcPr>
            <w:tcW w:w="7522" w:type="dxa"/>
          </w:tcPr>
          <w:p w:rsidR="00DD7796" w:rsidRPr="00DD7796" w:rsidRDefault="00DD7796" w:rsidP="00DD7796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DD7796">
              <w:rPr>
                <w:rFonts w:ascii="Arial" w:hAnsi="Arial" w:cs="Arial"/>
                <w:bCs/>
                <w:color w:val="FF0000"/>
                <w:sz w:val="20"/>
              </w:rPr>
              <w:t>Tauffeier</w:t>
            </w: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 in Götzens</w:t>
            </w:r>
          </w:p>
          <w:p w:rsidR="00DD7796" w:rsidRDefault="005B522E" w:rsidP="00DD7796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5B522E">
              <w:rPr>
                <w:rFonts w:ascii="Arial" w:hAnsi="Arial" w:cs="Arial"/>
                <w:bCs/>
                <w:color w:val="FF0000"/>
                <w:sz w:val="20"/>
              </w:rPr>
              <w:t xml:space="preserve">Vorabendmesse in Götzens </w:t>
            </w:r>
            <w:r w:rsidR="00CF57DB">
              <w:rPr>
                <w:rFonts w:ascii="Arial" w:hAnsi="Arial" w:cs="Arial"/>
                <w:bCs/>
                <w:color w:val="FF0000"/>
                <w:sz w:val="20"/>
              </w:rPr>
              <w:t>mit besonderem Gedenken an</w:t>
            </w:r>
            <w:r w:rsidR="003917F0">
              <w:rPr>
                <w:rFonts w:ascii="Arial" w:hAnsi="Arial" w:cs="Arial"/>
                <w:bCs/>
                <w:color w:val="FF0000"/>
                <w:sz w:val="20"/>
              </w:rPr>
              <w:t xml:space="preserve"> </w:t>
            </w:r>
            <w:r w:rsidR="00DD7796">
              <w:rPr>
                <w:rFonts w:ascii="Arial" w:hAnsi="Arial" w:cs="Arial"/>
                <w:bCs/>
                <w:color w:val="FF0000"/>
                <w:sz w:val="20"/>
              </w:rPr>
              <w:t xml:space="preserve">Kurti, Anna und Hans Stahl,   Marianne und Evi Pfurtscheller,   JM Alfred Ulses,   Klara und Adolf Eigentler,   Clemens Rainer, </w:t>
            </w:r>
            <w:r w:rsidR="002C4195">
              <w:rPr>
                <w:rFonts w:ascii="Arial" w:hAnsi="Arial" w:cs="Arial"/>
                <w:bCs/>
                <w:color w:val="FF0000"/>
                <w:sz w:val="20"/>
              </w:rPr>
              <w:t xml:space="preserve">  </w:t>
            </w:r>
            <w:r w:rsidR="00DD7796">
              <w:rPr>
                <w:rFonts w:ascii="Arial" w:hAnsi="Arial" w:cs="Arial"/>
                <w:bCs/>
                <w:color w:val="FF0000"/>
                <w:sz w:val="20"/>
              </w:rPr>
              <w:t xml:space="preserve">Hilda Beiler und Verst. d. Familie Pußwald,   </w:t>
            </w:r>
          </w:p>
          <w:p w:rsidR="003B183A" w:rsidRPr="005B522E" w:rsidRDefault="00DD7796" w:rsidP="00DD7796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>JM Hans und Katharina Oberhöller</w:t>
            </w:r>
            <w:r w:rsidR="00AC098F">
              <w:rPr>
                <w:rFonts w:ascii="Arial" w:hAnsi="Arial" w:cs="Arial"/>
                <w:bCs/>
                <w:color w:val="FF0000"/>
                <w:sz w:val="20"/>
              </w:rPr>
              <w:t>,    Ida und Erich Gamper</w:t>
            </w:r>
            <w:r w:rsidR="005A6D6C">
              <w:rPr>
                <w:rFonts w:ascii="Arial" w:hAnsi="Arial" w:cs="Arial"/>
                <w:bCs/>
                <w:color w:val="FF0000"/>
                <w:sz w:val="20"/>
              </w:rPr>
              <w:t>,   JM Franz Riedl</w:t>
            </w:r>
          </w:p>
        </w:tc>
      </w:tr>
      <w:tr w:rsidR="00703492" w:rsidRPr="00BD0713" w:rsidTr="00703492">
        <w:tc>
          <w:tcPr>
            <w:tcW w:w="1139" w:type="dxa"/>
          </w:tcPr>
          <w:p w:rsidR="005B522E" w:rsidRPr="00BD0713" w:rsidRDefault="005B522E" w:rsidP="003B183A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SO. 0</w:t>
            </w:r>
            <w:r w:rsidR="003B183A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3B183A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1129" w:type="dxa"/>
          </w:tcPr>
          <w:p w:rsidR="00CE2111" w:rsidRDefault="00CE2111" w:rsidP="000137BB">
            <w:pPr>
              <w:rPr>
                <w:rFonts w:ascii="Arial" w:hAnsi="Arial" w:cs="Arial"/>
                <w:color w:val="FF0000"/>
                <w:sz w:val="20"/>
              </w:rPr>
            </w:pPr>
          </w:p>
          <w:p w:rsidR="008B55F9" w:rsidRDefault="005B522E" w:rsidP="000137BB">
            <w:pPr>
              <w:rPr>
                <w:rFonts w:ascii="Arial" w:hAnsi="Arial" w:cs="Arial"/>
                <w:color w:val="FF0000"/>
                <w:sz w:val="20"/>
              </w:rPr>
            </w:pPr>
            <w:r w:rsidRPr="00F63036">
              <w:rPr>
                <w:rFonts w:ascii="Arial" w:hAnsi="Arial" w:cs="Arial"/>
                <w:color w:val="FF0000"/>
                <w:sz w:val="20"/>
              </w:rPr>
              <w:t xml:space="preserve">08.45 </w:t>
            </w:r>
            <w:r w:rsidR="00ED6F9F">
              <w:rPr>
                <w:rFonts w:ascii="Arial" w:hAnsi="Arial" w:cs="Arial"/>
                <w:color w:val="FF0000"/>
                <w:sz w:val="20"/>
              </w:rPr>
              <w:t>A</w:t>
            </w:r>
          </w:p>
          <w:p w:rsidR="00DD7796" w:rsidRDefault="00DD7796" w:rsidP="000137BB">
            <w:pPr>
              <w:rPr>
                <w:rFonts w:ascii="Arial" w:hAnsi="Arial" w:cs="Arial"/>
                <w:color w:val="FF0000"/>
                <w:sz w:val="20"/>
              </w:rPr>
            </w:pPr>
          </w:p>
          <w:p w:rsidR="00CE2111" w:rsidRDefault="00CE2111" w:rsidP="000137BB">
            <w:pPr>
              <w:rPr>
                <w:rFonts w:ascii="Arial" w:hAnsi="Arial" w:cs="Arial"/>
                <w:color w:val="FF0000"/>
                <w:sz w:val="20"/>
              </w:rPr>
            </w:pPr>
          </w:p>
          <w:p w:rsidR="005B522E" w:rsidRDefault="005B522E" w:rsidP="000137BB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5B522E">
              <w:rPr>
                <w:rFonts w:ascii="Arial" w:hAnsi="Arial" w:cs="Arial"/>
                <w:color w:val="000000" w:themeColor="text1"/>
                <w:sz w:val="20"/>
              </w:rPr>
              <w:t xml:space="preserve">08.45 </w:t>
            </w:r>
          </w:p>
          <w:p w:rsidR="00F63036" w:rsidRPr="005B522E" w:rsidRDefault="00F63036" w:rsidP="000137BB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10.15</w:t>
            </w:r>
          </w:p>
          <w:p w:rsidR="00DD7796" w:rsidRPr="00DD7796" w:rsidRDefault="00DD7796" w:rsidP="000137BB">
            <w:pPr>
              <w:rPr>
                <w:rFonts w:ascii="Arial" w:hAnsi="Arial" w:cs="Arial"/>
                <w:color w:val="FF0000"/>
                <w:sz w:val="20"/>
              </w:rPr>
            </w:pPr>
            <w:r w:rsidRPr="00DD7796">
              <w:rPr>
                <w:rFonts w:ascii="Arial" w:hAnsi="Arial" w:cs="Arial"/>
                <w:color w:val="FF0000"/>
                <w:sz w:val="20"/>
              </w:rPr>
              <w:t xml:space="preserve">11.00 </w:t>
            </w:r>
            <w:r>
              <w:rPr>
                <w:rFonts w:ascii="Arial" w:hAnsi="Arial" w:cs="Arial"/>
                <w:color w:val="FF0000"/>
                <w:sz w:val="20"/>
              </w:rPr>
              <w:t>T</w:t>
            </w:r>
          </w:p>
          <w:p w:rsidR="008E4C12" w:rsidRDefault="008E4C12" w:rsidP="000137BB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 xml:space="preserve">14.00 </w:t>
            </w:r>
          </w:p>
          <w:p w:rsidR="008E4C12" w:rsidRDefault="008E4C12" w:rsidP="000137BB">
            <w:pPr>
              <w:rPr>
                <w:rFonts w:ascii="Arial" w:hAnsi="Arial" w:cs="Arial"/>
                <w:color w:val="000000" w:themeColor="text1"/>
                <w:sz w:val="20"/>
              </w:rPr>
            </w:pPr>
          </w:p>
          <w:p w:rsidR="005B522E" w:rsidRPr="005B522E" w:rsidRDefault="005B522E" w:rsidP="000137BB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5B522E">
              <w:rPr>
                <w:rFonts w:ascii="Arial" w:hAnsi="Arial" w:cs="Arial"/>
                <w:color w:val="000000" w:themeColor="text1"/>
                <w:sz w:val="20"/>
              </w:rPr>
              <w:t xml:space="preserve">19.00 </w:t>
            </w:r>
          </w:p>
        </w:tc>
        <w:tc>
          <w:tcPr>
            <w:tcW w:w="7522" w:type="dxa"/>
          </w:tcPr>
          <w:p w:rsidR="00CE2111" w:rsidRDefault="00CE2111" w:rsidP="00CE211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14. SONNTAG IM JAHRESKREIS </w:t>
            </w:r>
          </w:p>
          <w:p w:rsidR="008B55F9" w:rsidRDefault="005B522E" w:rsidP="008B55F9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F63036">
              <w:rPr>
                <w:rFonts w:ascii="Arial" w:hAnsi="Arial" w:cs="Arial"/>
                <w:bCs/>
                <w:color w:val="FF0000"/>
                <w:sz w:val="20"/>
              </w:rPr>
              <w:t>Hl. Messe in Götzens</w:t>
            </w:r>
            <w:r w:rsidR="003917F0">
              <w:rPr>
                <w:rFonts w:ascii="Arial" w:hAnsi="Arial" w:cs="Arial"/>
                <w:bCs/>
                <w:color w:val="FF0000"/>
                <w:sz w:val="20"/>
              </w:rPr>
              <w:t xml:space="preserve"> </w:t>
            </w:r>
            <w:r w:rsidR="005A6D6C">
              <w:rPr>
                <w:rFonts w:ascii="Arial" w:hAnsi="Arial" w:cs="Arial"/>
                <w:bCs/>
                <w:color w:val="FF0000"/>
                <w:sz w:val="20"/>
              </w:rPr>
              <w:t xml:space="preserve">für die Pfarrgemeinde </w:t>
            </w:r>
            <w:r w:rsidR="003917F0">
              <w:rPr>
                <w:rFonts w:ascii="Arial" w:hAnsi="Arial" w:cs="Arial"/>
                <w:bCs/>
                <w:color w:val="FF0000"/>
                <w:sz w:val="20"/>
              </w:rPr>
              <w:t>mit besonderem Gedenken an</w:t>
            </w:r>
            <w:r w:rsidR="00DD7796">
              <w:rPr>
                <w:rFonts w:ascii="Arial" w:hAnsi="Arial" w:cs="Arial"/>
                <w:bCs/>
                <w:color w:val="FF0000"/>
                <w:sz w:val="20"/>
              </w:rPr>
              <w:t xml:space="preserve"> Josef und Paula Rangger,   Eltern und Geschwister der Familien Juen und Ladner</w:t>
            </w:r>
            <w:r w:rsidR="005A6D6C">
              <w:rPr>
                <w:rFonts w:ascii="Arial" w:hAnsi="Arial" w:cs="Arial"/>
                <w:bCs/>
                <w:color w:val="FF0000"/>
                <w:sz w:val="20"/>
              </w:rPr>
              <w:t xml:space="preserve">,   JM Regina Sanoll,   </w:t>
            </w:r>
            <w:r w:rsidR="00CE2111">
              <w:rPr>
                <w:rFonts w:ascii="Arial" w:hAnsi="Arial" w:cs="Arial"/>
                <w:bCs/>
                <w:color w:val="FF0000"/>
                <w:sz w:val="20"/>
              </w:rPr>
              <w:t>Fini Pitschmann und Frida Ernst</w:t>
            </w:r>
            <w:r w:rsidR="005A7469">
              <w:rPr>
                <w:rFonts w:ascii="Arial" w:hAnsi="Arial" w:cs="Arial"/>
                <w:bCs/>
                <w:color w:val="FF0000"/>
                <w:sz w:val="20"/>
              </w:rPr>
              <w:t>,   Frieda Stöckl</w:t>
            </w:r>
            <w:r w:rsidR="00CE2111">
              <w:rPr>
                <w:rFonts w:ascii="Arial" w:hAnsi="Arial" w:cs="Arial"/>
                <w:bCs/>
                <w:color w:val="FF0000"/>
                <w:sz w:val="20"/>
              </w:rPr>
              <w:t xml:space="preserve"> </w:t>
            </w:r>
            <w:r w:rsidR="00DD7796">
              <w:rPr>
                <w:rFonts w:ascii="Arial" w:hAnsi="Arial" w:cs="Arial"/>
                <w:bCs/>
                <w:color w:val="FF0000"/>
                <w:sz w:val="20"/>
              </w:rPr>
              <w:t xml:space="preserve"> </w:t>
            </w:r>
            <w:r w:rsidR="003917F0">
              <w:rPr>
                <w:rFonts w:ascii="Arial" w:hAnsi="Arial" w:cs="Arial"/>
                <w:bCs/>
                <w:color w:val="FF0000"/>
                <w:sz w:val="20"/>
              </w:rPr>
              <w:t xml:space="preserve"> </w:t>
            </w:r>
          </w:p>
          <w:p w:rsidR="00F63036" w:rsidRDefault="003D1529" w:rsidP="005B522E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Wort-Gottes-Feier</w:t>
            </w:r>
            <w:r w:rsidR="005B522E">
              <w:rPr>
                <w:rFonts w:ascii="Arial" w:hAnsi="Arial" w:cs="Arial"/>
                <w:bCs/>
                <w:sz w:val="20"/>
              </w:rPr>
              <w:t xml:space="preserve"> in </w:t>
            </w:r>
            <w:r w:rsidR="00F63036">
              <w:rPr>
                <w:rFonts w:ascii="Arial" w:hAnsi="Arial" w:cs="Arial"/>
                <w:bCs/>
                <w:sz w:val="20"/>
              </w:rPr>
              <w:t>Axams</w:t>
            </w:r>
          </w:p>
          <w:p w:rsidR="005B522E" w:rsidRDefault="00F63036" w:rsidP="005B522E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Hl. Messe in </w:t>
            </w:r>
            <w:r w:rsidR="005B522E">
              <w:rPr>
                <w:rFonts w:ascii="Arial" w:hAnsi="Arial" w:cs="Arial"/>
                <w:bCs/>
                <w:sz w:val="20"/>
              </w:rPr>
              <w:t xml:space="preserve">Birgitz </w:t>
            </w:r>
            <w:r w:rsidR="003D1529">
              <w:rPr>
                <w:rFonts w:ascii="Arial" w:hAnsi="Arial" w:cs="Arial"/>
                <w:bCs/>
                <w:sz w:val="20"/>
              </w:rPr>
              <w:t xml:space="preserve">und </w:t>
            </w:r>
            <w:r w:rsidR="005B522E">
              <w:rPr>
                <w:rFonts w:ascii="Arial" w:hAnsi="Arial" w:cs="Arial"/>
                <w:bCs/>
                <w:sz w:val="20"/>
              </w:rPr>
              <w:t>in Grinzens</w:t>
            </w:r>
          </w:p>
          <w:p w:rsidR="00DD7796" w:rsidRPr="00DD7796" w:rsidRDefault="00DD7796" w:rsidP="005B522E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>Tauff</w:t>
            </w:r>
            <w:r w:rsidRPr="00DD7796">
              <w:rPr>
                <w:rFonts w:ascii="Arial" w:hAnsi="Arial" w:cs="Arial"/>
                <w:bCs/>
                <w:color w:val="FF0000"/>
                <w:sz w:val="20"/>
              </w:rPr>
              <w:t>eier</w:t>
            </w: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 in Götzens </w:t>
            </w:r>
          </w:p>
          <w:p w:rsidR="008E4C12" w:rsidRDefault="008E4C12" w:rsidP="003B183A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Festgottesdienst zu Ehren der Stifter in der Bergkapelle Axamer Lizum mit Pfarrer Paul Kneussl </w:t>
            </w:r>
          </w:p>
          <w:p w:rsidR="003B183A" w:rsidRPr="00BD0713" w:rsidRDefault="005B522E" w:rsidP="008E4C12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Hl. Messe in Axams </w:t>
            </w:r>
          </w:p>
        </w:tc>
      </w:tr>
      <w:tr w:rsidR="00703492" w:rsidRPr="00BD0713" w:rsidTr="00703492">
        <w:tc>
          <w:tcPr>
            <w:tcW w:w="1139" w:type="dxa"/>
          </w:tcPr>
          <w:p w:rsidR="00093D15" w:rsidRDefault="00093D15" w:rsidP="00636010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Mo. </w:t>
            </w:r>
            <w:r w:rsidR="003B183A">
              <w:rPr>
                <w:rFonts w:ascii="Arial" w:hAnsi="Arial" w:cs="Arial"/>
                <w:b/>
                <w:sz w:val="20"/>
              </w:rPr>
              <w:t>08.07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  <w:p w:rsidR="00593571" w:rsidRDefault="00593571" w:rsidP="00636010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29" w:type="dxa"/>
          </w:tcPr>
          <w:p w:rsidR="00093D15" w:rsidRDefault="003B183A" w:rsidP="00C70ECC">
            <w:pPr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>19</w:t>
            </w:r>
            <w:r w:rsidR="00C70ECC">
              <w:rPr>
                <w:rFonts w:ascii="Arial" w:hAnsi="Arial" w:cs="Arial"/>
                <w:color w:val="FF0000"/>
                <w:sz w:val="20"/>
              </w:rPr>
              <w:t>.</w:t>
            </w:r>
            <w:r>
              <w:rPr>
                <w:rFonts w:ascii="Arial" w:hAnsi="Arial" w:cs="Arial"/>
                <w:color w:val="FF0000"/>
                <w:sz w:val="20"/>
              </w:rPr>
              <w:t>00</w:t>
            </w:r>
            <w:r w:rsidR="00C70ECC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="003D1529">
              <w:rPr>
                <w:rFonts w:ascii="Arial" w:hAnsi="Arial" w:cs="Arial"/>
                <w:color w:val="FF0000"/>
                <w:sz w:val="20"/>
              </w:rPr>
              <w:t>P</w:t>
            </w:r>
          </w:p>
          <w:p w:rsidR="00C70ECC" w:rsidRPr="00093D15" w:rsidRDefault="00C70ECC" w:rsidP="00C70ECC">
            <w:pPr>
              <w:rPr>
                <w:rFonts w:ascii="Arial" w:hAnsi="Arial" w:cs="Arial"/>
                <w:color w:val="FF0000"/>
                <w:sz w:val="20"/>
              </w:rPr>
            </w:pPr>
          </w:p>
        </w:tc>
        <w:tc>
          <w:tcPr>
            <w:tcW w:w="7522" w:type="dxa"/>
          </w:tcPr>
          <w:p w:rsidR="00DD7796" w:rsidRDefault="003B183A" w:rsidP="00C70ECC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30546B">
              <w:rPr>
                <w:rFonts w:ascii="Arial" w:hAnsi="Arial" w:cs="Arial"/>
                <w:bCs/>
                <w:color w:val="FF0000"/>
                <w:sz w:val="20"/>
              </w:rPr>
              <w:t xml:space="preserve">Hl. Messe in der Theresienkirche in </w:t>
            </w:r>
            <w:r>
              <w:rPr>
                <w:rFonts w:ascii="Arial" w:hAnsi="Arial" w:cs="Arial"/>
                <w:bCs/>
                <w:color w:val="FF0000"/>
                <w:sz w:val="20"/>
              </w:rPr>
              <w:t>Götzens</w:t>
            </w:r>
            <w:r w:rsidR="00DD7796">
              <w:rPr>
                <w:rFonts w:ascii="Arial" w:hAnsi="Arial" w:cs="Arial"/>
                <w:bCs/>
                <w:color w:val="FF0000"/>
                <w:sz w:val="20"/>
              </w:rPr>
              <w:t xml:space="preserve"> mit besonderem Gendenken an </w:t>
            </w:r>
          </w:p>
          <w:p w:rsidR="00C70ECC" w:rsidRPr="00093D15" w:rsidRDefault="00DD7796" w:rsidP="00C70ECC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Sr. Dolorosa Salchner </w:t>
            </w:r>
          </w:p>
        </w:tc>
      </w:tr>
      <w:tr w:rsidR="00703492" w:rsidRPr="00BD0713" w:rsidTr="00703492">
        <w:tc>
          <w:tcPr>
            <w:tcW w:w="1139" w:type="dxa"/>
          </w:tcPr>
          <w:p w:rsidR="00093D15" w:rsidRDefault="00093D15" w:rsidP="003B183A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Di. </w:t>
            </w:r>
            <w:r w:rsidR="003B183A">
              <w:rPr>
                <w:rFonts w:ascii="Arial" w:hAnsi="Arial" w:cs="Arial"/>
                <w:b/>
                <w:sz w:val="20"/>
              </w:rPr>
              <w:t>09.</w:t>
            </w:r>
            <w:r>
              <w:rPr>
                <w:rFonts w:ascii="Arial" w:hAnsi="Arial" w:cs="Arial"/>
                <w:b/>
                <w:sz w:val="20"/>
              </w:rPr>
              <w:t>0</w:t>
            </w:r>
            <w:r w:rsidR="003B183A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093D15" w:rsidRPr="00FC2CDD" w:rsidRDefault="00093D15" w:rsidP="000137BB">
            <w:pPr>
              <w:rPr>
                <w:rFonts w:ascii="Arial" w:hAnsi="Arial" w:cs="Arial"/>
                <w:sz w:val="20"/>
              </w:rPr>
            </w:pPr>
            <w:r w:rsidRPr="00FC2CDD">
              <w:rPr>
                <w:rFonts w:ascii="Arial" w:hAnsi="Arial" w:cs="Arial"/>
                <w:sz w:val="20"/>
              </w:rPr>
              <w:t>19.00</w:t>
            </w:r>
          </w:p>
        </w:tc>
        <w:tc>
          <w:tcPr>
            <w:tcW w:w="7522" w:type="dxa"/>
          </w:tcPr>
          <w:p w:rsidR="00093D15" w:rsidRPr="00F26502" w:rsidRDefault="00093D15" w:rsidP="000137BB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Hl. Messe in Birgitz</w:t>
            </w:r>
          </w:p>
        </w:tc>
      </w:tr>
      <w:tr w:rsidR="00703492" w:rsidRPr="00BD0713" w:rsidTr="00703492">
        <w:tc>
          <w:tcPr>
            <w:tcW w:w="1139" w:type="dxa"/>
          </w:tcPr>
          <w:p w:rsidR="00093D15" w:rsidRDefault="00093D15" w:rsidP="003B183A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Mi. 1</w:t>
            </w:r>
            <w:r w:rsidR="003B183A">
              <w:rPr>
                <w:rFonts w:ascii="Arial" w:hAnsi="Arial" w:cs="Arial"/>
                <w:b/>
                <w:sz w:val="20"/>
              </w:rPr>
              <w:t>0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3B183A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3D1529" w:rsidRPr="003D1529" w:rsidRDefault="003D1529" w:rsidP="003B183A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15.30</w:t>
            </w:r>
          </w:p>
          <w:p w:rsidR="00093D15" w:rsidRPr="00093D15" w:rsidRDefault="00093D15" w:rsidP="003B183A">
            <w:pPr>
              <w:rPr>
                <w:rFonts w:ascii="Arial" w:hAnsi="Arial" w:cs="Arial"/>
                <w:color w:val="FF0000"/>
                <w:sz w:val="20"/>
              </w:rPr>
            </w:pPr>
            <w:r w:rsidRPr="00093D15">
              <w:rPr>
                <w:rFonts w:ascii="Arial" w:hAnsi="Arial" w:cs="Arial"/>
                <w:color w:val="FF0000"/>
                <w:sz w:val="20"/>
              </w:rPr>
              <w:t>19.00</w:t>
            </w:r>
            <w:r w:rsidR="008B55F9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="003D1529">
              <w:rPr>
                <w:rFonts w:ascii="Arial" w:hAnsi="Arial" w:cs="Arial"/>
                <w:color w:val="FF0000"/>
                <w:sz w:val="20"/>
              </w:rPr>
              <w:t>E</w:t>
            </w:r>
          </w:p>
        </w:tc>
        <w:tc>
          <w:tcPr>
            <w:tcW w:w="7522" w:type="dxa"/>
          </w:tcPr>
          <w:p w:rsidR="003D1529" w:rsidRDefault="003D1529" w:rsidP="003D1529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Wortgottesfeier im Haus Sebastian</w:t>
            </w:r>
          </w:p>
          <w:p w:rsidR="003B183A" w:rsidRPr="00093D15" w:rsidRDefault="00093D15" w:rsidP="00DD7796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093D15">
              <w:rPr>
                <w:rFonts w:ascii="Arial" w:hAnsi="Arial" w:cs="Arial"/>
                <w:bCs/>
                <w:color w:val="FF0000"/>
                <w:sz w:val="20"/>
              </w:rPr>
              <w:t>Hl. Messe in Götzens</w:t>
            </w:r>
            <w:r w:rsidR="00DD7796">
              <w:rPr>
                <w:rFonts w:ascii="Arial" w:hAnsi="Arial" w:cs="Arial"/>
                <w:bCs/>
                <w:color w:val="FF0000"/>
                <w:sz w:val="20"/>
              </w:rPr>
              <w:t xml:space="preserve"> </w:t>
            </w:r>
            <w:r w:rsidR="00CE2111">
              <w:rPr>
                <w:rFonts w:ascii="Arial" w:hAnsi="Arial" w:cs="Arial"/>
                <w:bCs/>
                <w:color w:val="FF0000"/>
                <w:sz w:val="20"/>
              </w:rPr>
              <w:t>mit besonderem Gendenken an Josef Assmayr</w:t>
            </w:r>
          </w:p>
        </w:tc>
      </w:tr>
      <w:tr w:rsidR="00703492" w:rsidRPr="00BD0713" w:rsidTr="00703492">
        <w:tc>
          <w:tcPr>
            <w:tcW w:w="1139" w:type="dxa"/>
          </w:tcPr>
          <w:p w:rsidR="00DE56F6" w:rsidRDefault="00DE56F6" w:rsidP="003B183A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Do. 1</w:t>
            </w:r>
            <w:r w:rsidR="003B183A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3B183A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5D2353" w:rsidRPr="00636010" w:rsidRDefault="00FE4F7C" w:rsidP="003820BE">
            <w:pPr>
              <w:rPr>
                <w:rFonts w:ascii="Arial" w:hAnsi="Arial" w:cs="Arial"/>
                <w:sz w:val="20"/>
              </w:rPr>
            </w:pPr>
            <w:r w:rsidRPr="00E50A4E">
              <w:rPr>
                <w:rFonts w:ascii="Arial" w:hAnsi="Arial" w:cs="Arial"/>
                <w:sz w:val="20"/>
              </w:rPr>
              <w:t xml:space="preserve">19.00  </w:t>
            </w:r>
          </w:p>
        </w:tc>
        <w:tc>
          <w:tcPr>
            <w:tcW w:w="7522" w:type="dxa"/>
          </w:tcPr>
          <w:p w:rsidR="00DE56F6" w:rsidRPr="00F35B79" w:rsidRDefault="003B183A" w:rsidP="003820BE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</w:rPr>
              <w:t>Hl. Messe</w:t>
            </w:r>
            <w:r w:rsidR="00FE4F7C">
              <w:rPr>
                <w:rFonts w:ascii="Arial" w:hAnsi="Arial" w:cs="Arial"/>
                <w:bCs/>
                <w:color w:val="000000" w:themeColor="text1"/>
                <w:sz w:val="20"/>
              </w:rPr>
              <w:t xml:space="preserve"> in</w:t>
            </w:r>
            <w:r w:rsidR="00636010" w:rsidRPr="00636010">
              <w:rPr>
                <w:rFonts w:ascii="Arial" w:hAnsi="Arial" w:cs="Arial"/>
                <w:bCs/>
                <w:color w:val="000000" w:themeColor="text1"/>
                <w:sz w:val="20"/>
              </w:rPr>
              <w:t xml:space="preserve"> Grinzens</w:t>
            </w:r>
          </w:p>
        </w:tc>
      </w:tr>
      <w:tr w:rsidR="00703492" w:rsidRPr="00BD0713" w:rsidTr="00703492">
        <w:tc>
          <w:tcPr>
            <w:tcW w:w="1139" w:type="dxa"/>
          </w:tcPr>
          <w:p w:rsidR="00DE56F6" w:rsidRDefault="00DE56F6" w:rsidP="003B183A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Fr. 1</w:t>
            </w:r>
            <w:r w:rsidR="003B183A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3B183A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DE56F6" w:rsidRPr="00E50A4E" w:rsidRDefault="00DE56F6" w:rsidP="00CF57DB">
            <w:pPr>
              <w:rPr>
                <w:rFonts w:ascii="Arial" w:hAnsi="Arial" w:cs="Arial"/>
                <w:sz w:val="20"/>
              </w:rPr>
            </w:pPr>
            <w:r w:rsidRPr="00E50A4E">
              <w:rPr>
                <w:rFonts w:ascii="Arial" w:hAnsi="Arial" w:cs="Arial"/>
                <w:sz w:val="20"/>
              </w:rPr>
              <w:t xml:space="preserve">19.00  </w:t>
            </w:r>
          </w:p>
        </w:tc>
        <w:tc>
          <w:tcPr>
            <w:tcW w:w="7522" w:type="dxa"/>
          </w:tcPr>
          <w:p w:rsidR="00DE56F6" w:rsidRPr="002977B2" w:rsidRDefault="00DE56F6" w:rsidP="00E50A4E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Hl. Messe in Axams </w:t>
            </w:r>
          </w:p>
        </w:tc>
      </w:tr>
      <w:tr w:rsidR="00703492" w:rsidRPr="00BD0713" w:rsidTr="00703492">
        <w:tc>
          <w:tcPr>
            <w:tcW w:w="1139" w:type="dxa"/>
          </w:tcPr>
          <w:p w:rsidR="00DE56F6" w:rsidRDefault="00DE56F6" w:rsidP="003B183A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Sa. 1</w:t>
            </w:r>
            <w:r w:rsidR="003B183A">
              <w:rPr>
                <w:rFonts w:ascii="Arial" w:hAnsi="Arial" w:cs="Arial"/>
                <w:b/>
                <w:sz w:val="20"/>
              </w:rPr>
              <w:t>3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3B183A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DD7796" w:rsidRDefault="00DD7796" w:rsidP="00895462">
            <w:pPr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 xml:space="preserve">15.00 </w:t>
            </w:r>
            <w:r w:rsidR="00CE2111">
              <w:rPr>
                <w:rFonts w:ascii="Arial" w:hAnsi="Arial" w:cs="Arial"/>
                <w:color w:val="FF0000"/>
                <w:sz w:val="20"/>
              </w:rPr>
              <w:t xml:space="preserve"> </w:t>
            </w:r>
          </w:p>
          <w:p w:rsidR="00DE56F6" w:rsidRPr="00CF57DB" w:rsidRDefault="00DE56F6" w:rsidP="00ED6F9F">
            <w:pPr>
              <w:rPr>
                <w:rFonts w:ascii="Arial" w:hAnsi="Arial" w:cs="Arial"/>
                <w:color w:val="FF0000"/>
                <w:sz w:val="20"/>
              </w:rPr>
            </w:pPr>
            <w:r w:rsidRPr="00CF57DB">
              <w:rPr>
                <w:rFonts w:ascii="Arial" w:hAnsi="Arial" w:cs="Arial"/>
                <w:color w:val="FF0000"/>
                <w:sz w:val="20"/>
              </w:rPr>
              <w:t>19.00</w:t>
            </w:r>
            <w:r w:rsidR="00E11719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="00ED6F9F">
              <w:rPr>
                <w:rFonts w:ascii="Arial" w:hAnsi="Arial" w:cs="Arial"/>
                <w:color w:val="FF0000"/>
                <w:sz w:val="20"/>
              </w:rPr>
              <w:t>A</w:t>
            </w:r>
          </w:p>
        </w:tc>
        <w:tc>
          <w:tcPr>
            <w:tcW w:w="7522" w:type="dxa"/>
          </w:tcPr>
          <w:p w:rsidR="00DD7796" w:rsidRDefault="00A15978" w:rsidP="003B183A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>HOCHZEIT</w:t>
            </w:r>
          </w:p>
          <w:p w:rsidR="002C4195" w:rsidRDefault="00DE56F6" w:rsidP="002C4195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CF57DB">
              <w:rPr>
                <w:rFonts w:ascii="Arial" w:hAnsi="Arial" w:cs="Arial"/>
                <w:bCs/>
                <w:color w:val="FF0000"/>
                <w:sz w:val="20"/>
              </w:rPr>
              <w:t>Vorabendmesse in Götzens</w:t>
            </w:r>
            <w:r w:rsidR="003917F0">
              <w:rPr>
                <w:rFonts w:ascii="Arial" w:hAnsi="Arial" w:cs="Arial"/>
                <w:bCs/>
                <w:color w:val="FF0000"/>
                <w:sz w:val="20"/>
              </w:rPr>
              <w:t xml:space="preserve"> mit besonderem Gedenken an</w:t>
            </w:r>
            <w:r w:rsidR="002C4195">
              <w:rPr>
                <w:rFonts w:ascii="Arial" w:hAnsi="Arial" w:cs="Arial"/>
                <w:bCs/>
                <w:color w:val="FF0000"/>
                <w:sz w:val="20"/>
              </w:rPr>
              <w:t>:</w:t>
            </w:r>
            <w:r w:rsidR="003917F0">
              <w:rPr>
                <w:rFonts w:ascii="Arial" w:hAnsi="Arial" w:cs="Arial"/>
                <w:bCs/>
                <w:color w:val="FF0000"/>
                <w:sz w:val="20"/>
              </w:rPr>
              <w:t xml:space="preserve"> </w:t>
            </w:r>
          </w:p>
          <w:p w:rsidR="003D1529" w:rsidRPr="00CF57DB" w:rsidRDefault="002C4195" w:rsidP="002C4195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1. Jtg. Notburga Kircher,    </w:t>
            </w:r>
            <w:r w:rsidR="00A15978">
              <w:rPr>
                <w:rFonts w:ascii="Arial" w:hAnsi="Arial" w:cs="Arial"/>
                <w:bCs/>
                <w:color w:val="FF0000"/>
                <w:sz w:val="20"/>
              </w:rPr>
              <w:t>Lisbeth und Ernst Eigentler,</w:t>
            </w: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   </w:t>
            </w:r>
            <w:r w:rsidR="00A15978">
              <w:rPr>
                <w:rFonts w:ascii="Arial" w:hAnsi="Arial" w:cs="Arial"/>
                <w:bCs/>
                <w:color w:val="FF0000"/>
                <w:sz w:val="20"/>
              </w:rPr>
              <w:t xml:space="preserve">Oskar Untermarzoner </w:t>
            </w:r>
          </w:p>
        </w:tc>
      </w:tr>
      <w:tr w:rsidR="00703492" w:rsidRPr="00BD0713" w:rsidTr="00703492">
        <w:tc>
          <w:tcPr>
            <w:tcW w:w="1139" w:type="dxa"/>
          </w:tcPr>
          <w:p w:rsidR="00DE56F6" w:rsidRDefault="00CF57DB" w:rsidP="000B61AD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SO </w:t>
            </w:r>
            <w:r w:rsidR="003B183A">
              <w:rPr>
                <w:rFonts w:ascii="Arial" w:hAnsi="Arial" w:cs="Arial"/>
                <w:b/>
                <w:sz w:val="20"/>
              </w:rPr>
              <w:t>14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3B183A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  <w:p w:rsidR="00CF57DB" w:rsidRDefault="00CF57DB" w:rsidP="000B61AD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  <w:p w:rsidR="00CF57DB" w:rsidRPr="00BD0713" w:rsidRDefault="00CF57DB" w:rsidP="000B61AD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29" w:type="dxa"/>
          </w:tcPr>
          <w:p w:rsidR="00DE56F6" w:rsidRDefault="00DE56F6" w:rsidP="00BD40D1">
            <w:pPr>
              <w:rPr>
                <w:rFonts w:ascii="Arial" w:hAnsi="Arial" w:cs="Arial"/>
                <w:sz w:val="20"/>
              </w:rPr>
            </w:pPr>
          </w:p>
          <w:p w:rsidR="00520DD0" w:rsidRDefault="00CF57DB" w:rsidP="00BD40D1">
            <w:pPr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>08.45</w:t>
            </w:r>
            <w:r w:rsidR="00593571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="00ED6F9F">
              <w:rPr>
                <w:rFonts w:ascii="Arial" w:hAnsi="Arial" w:cs="Arial"/>
                <w:color w:val="FF0000"/>
                <w:sz w:val="20"/>
              </w:rPr>
              <w:t>A</w:t>
            </w:r>
          </w:p>
          <w:p w:rsidR="00A15978" w:rsidRDefault="00A15978" w:rsidP="00BD40D1">
            <w:pPr>
              <w:rPr>
                <w:rFonts w:ascii="Arial" w:hAnsi="Arial" w:cs="Arial"/>
                <w:color w:val="FF0000"/>
                <w:sz w:val="20"/>
              </w:rPr>
            </w:pPr>
          </w:p>
          <w:p w:rsidR="00A15978" w:rsidRDefault="00A15978" w:rsidP="00BD40D1">
            <w:pPr>
              <w:rPr>
                <w:rFonts w:ascii="Arial" w:hAnsi="Arial" w:cs="Arial"/>
                <w:color w:val="FF0000"/>
                <w:sz w:val="20"/>
              </w:rPr>
            </w:pPr>
          </w:p>
          <w:p w:rsidR="00CF57DB" w:rsidRDefault="00CF57DB" w:rsidP="00CF57D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08.45</w:t>
            </w:r>
          </w:p>
          <w:p w:rsidR="005A6D6C" w:rsidRDefault="005A6D6C" w:rsidP="00BD40D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09.00</w:t>
            </w:r>
          </w:p>
          <w:p w:rsidR="005A6D6C" w:rsidRDefault="005A6D6C" w:rsidP="00BD40D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10.15 </w:t>
            </w:r>
          </w:p>
          <w:p w:rsidR="00CF57DB" w:rsidRDefault="00CF57DB" w:rsidP="00BD40D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19.00</w:t>
            </w:r>
          </w:p>
          <w:p w:rsidR="008E4C12" w:rsidRPr="008E4C12" w:rsidRDefault="008E4C12" w:rsidP="00BD40D1">
            <w:pPr>
              <w:rPr>
                <w:rFonts w:ascii="Arial" w:hAnsi="Arial" w:cs="Arial"/>
                <w:color w:val="FF0000"/>
                <w:sz w:val="20"/>
              </w:rPr>
            </w:pPr>
            <w:r w:rsidRPr="008E4C12">
              <w:rPr>
                <w:rFonts w:ascii="Arial" w:hAnsi="Arial" w:cs="Arial"/>
                <w:color w:val="FF0000"/>
                <w:sz w:val="20"/>
              </w:rPr>
              <w:t xml:space="preserve">20.00 </w:t>
            </w:r>
          </w:p>
        </w:tc>
        <w:tc>
          <w:tcPr>
            <w:tcW w:w="7522" w:type="dxa"/>
          </w:tcPr>
          <w:p w:rsidR="00F301E8" w:rsidRDefault="00F301E8" w:rsidP="00F301E8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15. SONNTAG IM JAHRESKREIS</w:t>
            </w:r>
          </w:p>
          <w:p w:rsidR="00E50A4E" w:rsidRDefault="00520DD0" w:rsidP="00E50A4E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>Hl. Messe i</w:t>
            </w:r>
            <w:r w:rsidR="00E50A4E" w:rsidRPr="00F63036">
              <w:rPr>
                <w:rFonts w:ascii="Arial" w:hAnsi="Arial" w:cs="Arial"/>
                <w:bCs/>
                <w:color w:val="FF0000"/>
                <w:sz w:val="20"/>
              </w:rPr>
              <w:t>n Götzens</w:t>
            </w:r>
            <w:r w:rsidR="00E50A4E">
              <w:rPr>
                <w:rFonts w:ascii="Arial" w:hAnsi="Arial" w:cs="Arial"/>
                <w:bCs/>
                <w:color w:val="FF0000"/>
                <w:sz w:val="20"/>
              </w:rPr>
              <w:t xml:space="preserve"> </w:t>
            </w:r>
            <w:r>
              <w:rPr>
                <w:rFonts w:ascii="Arial" w:hAnsi="Arial" w:cs="Arial"/>
                <w:bCs/>
                <w:color w:val="FF0000"/>
                <w:sz w:val="20"/>
              </w:rPr>
              <w:t>für die Pfarrgemeinde</w:t>
            </w:r>
            <w:r w:rsidR="003B183A">
              <w:rPr>
                <w:rFonts w:ascii="Arial" w:hAnsi="Arial" w:cs="Arial"/>
                <w:bCs/>
                <w:color w:val="FF0000"/>
                <w:sz w:val="20"/>
              </w:rPr>
              <w:t xml:space="preserve"> m</w:t>
            </w:r>
            <w:r w:rsidR="00E50A4E">
              <w:rPr>
                <w:rFonts w:ascii="Arial" w:hAnsi="Arial" w:cs="Arial"/>
                <w:bCs/>
                <w:color w:val="FF0000"/>
                <w:sz w:val="20"/>
              </w:rPr>
              <w:t>it besonderem Gedenken an</w:t>
            </w: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 </w:t>
            </w:r>
          </w:p>
          <w:p w:rsidR="00A15978" w:rsidRDefault="00A15978" w:rsidP="00E50A4E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>Maria, Marianne, Josef und Walter Eigentler,   Paula, Toni und Rudi Holzmann,   Verst. der Fam. Mair und Sageler</w:t>
            </w:r>
            <w:r w:rsidR="002C4195">
              <w:rPr>
                <w:rFonts w:ascii="Arial" w:hAnsi="Arial" w:cs="Arial"/>
                <w:bCs/>
                <w:color w:val="FF0000"/>
                <w:sz w:val="20"/>
              </w:rPr>
              <w:t xml:space="preserve">,   JM Marianne Schneider </w:t>
            </w: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 </w:t>
            </w:r>
          </w:p>
          <w:p w:rsidR="00CF57DB" w:rsidRDefault="003D1529" w:rsidP="00CF57DB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Hl. Messe</w:t>
            </w:r>
            <w:r w:rsidR="00CF57DB">
              <w:rPr>
                <w:rFonts w:ascii="Arial" w:hAnsi="Arial" w:cs="Arial"/>
                <w:bCs/>
                <w:sz w:val="20"/>
              </w:rPr>
              <w:t xml:space="preserve"> in Axams </w:t>
            </w:r>
          </w:p>
          <w:p w:rsidR="005A6D6C" w:rsidRDefault="005A6D6C" w:rsidP="00FE60C4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Feldmesse</w:t>
            </w:r>
            <w:r w:rsidR="00FE60C4">
              <w:rPr>
                <w:rFonts w:ascii="Arial" w:hAnsi="Arial" w:cs="Arial"/>
                <w:bCs/>
                <w:sz w:val="20"/>
              </w:rPr>
              <w:t xml:space="preserve"> in Birgitz </w:t>
            </w:r>
            <w:r>
              <w:rPr>
                <w:rFonts w:ascii="Arial" w:hAnsi="Arial" w:cs="Arial"/>
                <w:bCs/>
                <w:sz w:val="20"/>
              </w:rPr>
              <w:t>beim Bezirksmusikfest</w:t>
            </w:r>
            <w:r w:rsidR="003D1529">
              <w:rPr>
                <w:rFonts w:ascii="Arial" w:hAnsi="Arial" w:cs="Arial"/>
                <w:bCs/>
                <w:sz w:val="20"/>
              </w:rPr>
              <w:t xml:space="preserve"> </w:t>
            </w:r>
          </w:p>
          <w:p w:rsidR="00FE60C4" w:rsidRDefault="003D1529" w:rsidP="00FE60C4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Wort-Gottes-Feier in </w:t>
            </w:r>
            <w:r w:rsidR="00FE60C4">
              <w:rPr>
                <w:rFonts w:ascii="Arial" w:hAnsi="Arial" w:cs="Arial"/>
                <w:bCs/>
                <w:sz w:val="20"/>
              </w:rPr>
              <w:t>Grinzens</w:t>
            </w:r>
          </w:p>
          <w:p w:rsidR="00DE56F6" w:rsidRDefault="00CF57DB" w:rsidP="00CF57DB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Hl. Messe in Axams</w:t>
            </w:r>
          </w:p>
          <w:p w:rsidR="008E4C12" w:rsidRPr="00E17E0D" w:rsidRDefault="008E4C12" w:rsidP="00B0621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>Musiksommer – Konzert 1 – Birgitz</w:t>
            </w:r>
            <w:r w:rsidR="00F301E8">
              <w:rPr>
                <w:rFonts w:ascii="Arial" w:hAnsi="Arial" w:cs="Arial"/>
                <w:bCs/>
                <w:color w:val="FF0000"/>
                <w:sz w:val="20"/>
              </w:rPr>
              <w:t xml:space="preserve"> </w:t>
            </w:r>
          </w:p>
        </w:tc>
      </w:tr>
      <w:tr w:rsidR="00703492" w:rsidRPr="00BD0713" w:rsidTr="00703492">
        <w:tc>
          <w:tcPr>
            <w:tcW w:w="1139" w:type="dxa"/>
          </w:tcPr>
          <w:p w:rsidR="0030546B" w:rsidRDefault="0030546B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Mo. 1</w:t>
            </w:r>
            <w:r w:rsidR="00FE60C4">
              <w:rPr>
                <w:rFonts w:ascii="Arial" w:hAnsi="Arial" w:cs="Arial"/>
                <w:b/>
                <w:sz w:val="20"/>
              </w:rPr>
              <w:t>5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FE60C4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30546B" w:rsidRPr="0030546B" w:rsidRDefault="0030546B" w:rsidP="00FE60C4">
            <w:pPr>
              <w:rPr>
                <w:rFonts w:ascii="Arial" w:hAnsi="Arial" w:cs="Arial"/>
                <w:color w:val="FF0000"/>
                <w:sz w:val="20"/>
              </w:rPr>
            </w:pPr>
            <w:r w:rsidRPr="0030546B">
              <w:rPr>
                <w:rFonts w:ascii="Arial" w:hAnsi="Arial" w:cs="Arial"/>
                <w:color w:val="FF0000"/>
                <w:sz w:val="20"/>
              </w:rPr>
              <w:t>19.00</w:t>
            </w:r>
            <w:r w:rsidR="00304FC1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="003D1529">
              <w:rPr>
                <w:rFonts w:ascii="Arial" w:hAnsi="Arial" w:cs="Arial"/>
                <w:color w:val="FF0000"/>
                <w:sz w:val="20"/>
              </w:rPr>
              <w:t>P</w:t>
            </w:r>
          </w:p>
        </w:tc>
        <w:tc>
          <w:tcPr>
            <w:tcW w:w="7522" w:type="dxa"/>
          </w:tcPr>
          <w:p w:rsidR="0076619B" w:rsidRPr="0030546B" w:rsidRDefault="0030546B" w:rsidP="00A15978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30546B">
              <w:rPr>
                <w:rFonts w:ascii="Arial" w:hAnsi="Arial" w:cs="Arial"/>
                <w:bCs/>
                <w:color w:val="FF0000"/>
                <w:sz w:val="20"/>
              </w:rPr>
              <w:t xml:space="preserve">Hl. Messe in der Theresienkirche in </w:t>
            </w:r>
            <w:r w:rsidR="00304FC1">
              <w:rPr>
                <w:rFonts w:ascii="Arial" w:hAnsi="Arial" w:cs="Arial"/>
                <w:bCs/>
                <w:color w:val="FF0000"/>
                <w:sz w:val="20"/>
              </w:rPr>
              <w:t>Götzens</w:t>
            </w:r>
            <w:r w:rsidR="00360CC9">
              <w:rPr>
                <w:rFonts w:ascii="Arial" w:hAnsi="Arial" w:cs="Arial"/>
                <w:bCs/>
                <w:color w:val="FF0000"/>
                <w:sz w:val="20"/>
              </w:rPr>
              <w:t xml:space="preserve"> </w:t>
            </w:r>
            <w:r w:rsidR="00A15978">
              <w:rPr>
                <w:rFonts w:ascii="Arial" w:hAnsi="Arial" w:cs="Arial"/>
                <w:bCs/>
                <w:color w:val="FF0000"/>
                <w:sz w:val="20"/>
              </w:rPr>
              <w:t xml:space="preserve">mit besonderem Gedenken an die verstorbenen Tertiarschwestern </w:t>
            </w:r>
          </w:p>
        </w:tc>
      </w:tr>
      <w:tr w:rsidR="00703492" w:rsidRPr="00BD0713" w:rsidTr="00703492">
        <w:tc>
          <w:tcPr>
            <w:tcW w:w="1139" w:type="dxa"/>
          </w:tcPr>
          <w:p w:rsidR="0030546B" w:rsidRDefault="0030546B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Di. 1</w:t>
            </w:r>
            <w:r w:rsidR="00FE60C4">
              <w:rPr>
                <w:rFonts w:ascii="Arial" w:hAnsi="Arial" w:cs="Arial"/>
                <w:b/>
                <w:sz w:val="20"/>
              </w:rPr>
              <w:t>6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FE60C4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30546B" w:rsidRPr="000D3F90" w:rsidRDefault="0030546B" w:rsidP="000137BB">
            <w:pPr>
              <w:rPr>
                <w:rFonts w:ascii="Arial" w:hAnsi="Arial" w:cs="Arial"/>
                <w:sz w:val="20"/>
              </w:rPr>
            </w:pPr>
            <w:r w:rsidRPr="000D3F90">
              <w:rPr>
                <w:rFonts w:ascii="Arial" w:hAnsi="Arial" w:cs="Arial"/>
                <w:sz w:val="20"/>
              </w:rPr>
              <w:t>19.00</w:t>
            </w:r>
          </w:p>
        </w:tc>
        <w:tc>
          <w:tcPr>
            <w:tcW w:w="7522" w:type="dxa"/>
          </w:tcPr>
          <w:p w:rsidR="0030546B" w:rsidRDefault="0030546B" w:rsidP="000137BB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Hl. Messe in Birgitz</w:t>
            </w:r>
          </w:p>
        </w:tc>
      </w:tr>
      <w:tr w:rsidR="00703492" w:rsidRPr="00BD0713" w:rsidTr="00703492">
        <w:tc>
          <w:tcPr>
            <w:tcW w:w="1139" w:type="dxa"/>
          </w:tcPr>
          <w:p w:rsidR="0030546B" w:rsidRDefault="0030546B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Mi. 1</w:t>
            </w:r>
            <w:r w:rsidR="00FE60C4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FE60C4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30546B" w:rsidRPr="00E50A4E" w:rsidRDefault="0030546B" w:rsidP="000137BB">
            <w:pPr>
              <w:rPr>
                <w:rFonts w:ascii="Arial" w:hAnsi="Arial" w:cs="Arial"/>
                <w:sz w:val="20"/>
              </w:rPr>
            </w:pPr>
            <w:r w:rsidRPr="00E50A4E">
              <w:rPr>
                <w:rFonts w:ascii="Arial" w:hAnsi="Arial" w:cs="Arial"/>
                <w:sz w:val="20"/>
              </w:rPr>
              <w:t xml:space="preserve">15.30 </w:t>
            </w:r>
          </w:p>
          <w:p w:rsidR="0030546B" w:rsidRPr="0030546B" w:rsidRDefault="0030546B" w:rsidP="00ED6F9F">
            <w:pPr>
              <w:rPr>
                <w:rFonts w:ascii="Arial" w:hAnsi="Arial" w:cs="Arial"/>
                <w:color w:val="FF0000"/>
                <w:sz w:val="20"/>
              </w:rPr>
            </w:pPr>
            <w:r w:rsidRPr="0030546B">
              <w:rPr>
                <w:rFonts w:ascii="Arial" w:hAnsi="Arial" w:cs="Arial"/>
                <w:color w:val="FF0000"/>
                <w:sz w:val="20"/>
              </w:rPr>
              <w:t>19.00</w:t>
            </w:r>
            <w:r w:rsidR="00E11719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="00ED6F9F">
              <w:rPr>
                <w:rFonts w:ascii="Arial" w:hAnsi="Arial" w:cs="Arial"/>
                <w:color w:val="FF0000"/>
                <w:sz w:val="20"/>
              </w:rPr>
              <w:t>A</w:t>
            </w:r>
          </w:p>
        </w:tc>
        <w:tc>
          <w:tcPr>
            <w:tcW w:w="7522" w:type="dxa"/>
          </w:tcPr>
          <w:p w:rsidR="0030546B" w:rsidRDefault="0030546B" w:rsidP="000137BB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Hl. Messe im Haus Sebastian </w:t>
            </w:r>
          </w:p>
          <w:p w:rsidR="0030546B" w:rsidRPr="0030546B" w:rsidRDefault="0030546B" w:rsidP="00A15978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30546B">
              <w:rPr>
                <w:rFonts w:ascii="Arial" w:hAnsi="Arial" w:cs="Arial"/>
                <w:bCs/>
                <w:color w:val="FF0000"/>
                <w:sz w:val="20"/>
              </w:rPr>
              <w:t>Hl. Messe in Götzens</w:t>
            </w: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 mit besonderem Gedenken an</w:t>
            </w:r>
            <w:r w:rsidR="00A15978">
              <w:rPr>
                <w:rFonts w:ascii="Arial" w:hAnsi="Arial" w:cs="Arial"/>
                <w:bCs/>
                <w:color w:val="FF0000"/>
                <w:sz w:val="20"/>
              </w:rPr>
              <w:t xml:space="preserve"> die Armen Seelen</w:t>
            </w:r>
            <w:r w:rsidR="00520DD0">
              <w:rPr>
                <w:rFonts w:ascii="Arial" w:hAnsi="Arial" w:cs="Arial"/>
                <w:bCs/>
                <w:color w:val="FF0000"/>
                <w:sz w:val="20"/>
              </w:rPr>
              <w:t xml:space="preserve"> </w:t>
            </w:r>
          </w:p>
        </w:tc>
      </w:tr>
    </w:tbl>
    <w:p w:rsidR="00B86C5C" w:rsidRDefault="00B86C5C">
      <w:r>
        <w:br w:type="page"/>
      </w:r>
    </w:p>
    <w:tbl>
      <w:tblPr>
        <w:tblW w:w="9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1129"/>
        <w:gridCol w:w="7522"/>
      </w:tblGrid>
      <w:tr w:rsidR="00703492" w:rsidRPr="00BD0713" w:rsidTr="00703492">
        <w:tc>
          <w:tcPr>
            <w:tcW w:w="1139" w:type="dxa"/>
          </w:tcPr>
          <w:p w:rsidR="0030546B" w:rsidRDefault="00E11719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lastRenderedPageBreak/>
              <w:br w:type="page"/>
            </w:r>
            <w:r w:rsidR="0030546B">
              <w:rPr>
                <w:rFonts w:ascii="Arial" w:hAnsi="Arial" w:cs="Arial"/>
                <w:b/>
                <w:sz w:val="20"/>
              </w:rPr>
              <w:t xml:space="preserve">DO. </w:t>
            </w:r>
            <w:r w:rsidR="00FE60C4">
              <w:rPr>
                <w:rFonts w:ascii="Arial" w:hAnsi="Arial" w:cs="Arial"/>
                <w:b/>
                <w:sz w:val="20"/>
              </w:rPr>
              <w:t>18</w:t>
            </w:r>
            <w:r w:rsidR="0030546B">
              <w:rPr>
                <w:rFonts w:ascii="Arial" w:hAnsi="Arial" w:cs="Arial"/>
                <w:b/>
                <w:sz w:val="20"/>
              </w:rPr>
              <w:t>.0</w:t>
            </w:r>
            <w:r w:rsidR="00FE60C4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1129" w:type="dxa"/>
          </w:tcPr>
          <w:p w:rsidR="007E475A" w:rsidRPr="0030546B" w:rsidRDefault="00FE60C4" w:rsidP="00E50A4E">
            <w:pPr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19.00</w:t>
            </w:r>
          </w:p>
        </w:tc>
        <w:tc>
          <w:tcPr>
            <w:tcW w:w="7522" w:type="dxa"/>
          </w:tcPr>
          <w:p w:rsidR="0030546B" w:rsidRPr="00FF17E6" w:rsidRDefault="00FE60C4" w:rsidP="003820BE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</w:rPr>
              <w:t>Hl. Messe in</w:t>
            </w:r>
            <w:r w:rsidRPr="00636010">
              <w:rPr>
                <w:rFonts w:ascii="Arial" w:hAnsi="Arial" w:cs="Arial"/>
                <w:bCs/>
                <w:color w:val="000000" w:themeColor="text1"/>
                <w:sz w:val="20"/>
              </w:rPr>
              <w:t xml:space="preserve"> Grinzens</w:t>
            </w:r>
          </w:p>
        </w:tc>
      </w:tr>
      <w:tr w:rsidR="00703492" w:rsidRPr="00BD0713" w:rsidTr="00703492">
        <w:tc>
          <w:tcPr>
            <w:tcW w:w="1139" w:type="dxa"/>
          </w:tcPr>
          <w:p w:rsidR="0030546B" w:rsidRDefault="0030546B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FR. </w:t>
            </w:r>
            <w:r w:rsidR="00FE60C4">
              <w:rPr>
                <w:rFonts w:ascii="Arial" w:hAnsi="Arial" w:cs="Arial"/>
                <w:b/>
                <w:sz w:val="20"/>
              </w:rPr>
              <w:t>19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FE60C4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1129" w:type="dxa"/>
          </w:tcPr>
          <w:p w:rsidR="0030546B" w:rsidRPr="0030546B" w:rsidRDefault="0030546B" w:rsidP="00E50A4E">
            <w:pPr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19.00</w:t>
            </w:r>
          </w:p>
        </w:tc>
        <w:tc>
          <w:tcPr>
            <w:tcW w:w="7522" w:type="dxa"/>
          </w:tcPr>
          <w:p w:rsidR="0030546B" w:rsidRPr="0030546B" w:rsidRDefault="00E50A4E" w:rsidP="00AB5DFE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Hl. Messe in Axams</w:t>
            </w:r>
          </w:p>
        </w:tc>
      </w:tr>
      <w:tr w:rsidR="00703492" w:rsidRPr="00BD0713" w:rsidTr="00703492">
        <w:tc>
          <w:tcPr>
            <w:tcW w:w="1139" w:type="dxa"/>
          </w:tcPr>
          <w:p w:rsidR="0030546B" w:rsidRDefault="0030546B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SA. 2</w:t>
            </w:r>
            <w:r w:rsidR="00FE60C4">
              <w:rPr>
                <w:rFonts w:ascii="Arial" w:hAnsi="Arial" w:cs="Arial"/>
                <w:b/>
                <w:sz w:val="20"/>
              </w:rPr>
              <w:t>0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FE60C4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1129" w:type="dxa"/>
          </w:tcPr>
          <w:p w:rsidR="00DD7796" w:rsidRDefault="00DD7796" w:rsidP="00FE60C4">
            <w:pPr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>14.00 T</w:t>
            </w:r>
          </w:p>
          <w:p w:rsidR="0030546B" w:rsidRPr="0030546B" w:rsidRDefault="00E50A4E" w:rsidP="00FE60C4">
            <w:pPr>
              <w:rPr>
                <w:rFonts w:ascii="Arial" w:hAnsi="Arial" w:cs="Arial"/>
                <w:color w:val="FF0000"/>
                <w:sz w:val="20"/>
              </w:rPr>
            </w:pPr>
            <w:r w:rsidRPr="00CF57DB">
              <w:rPr>
                <w:rFonts w:ascii="Arial" w:hAnsi="Arial" w:cs="Arial"/>
                <w:color w:val="FF0000"/>
                <w:sz w:val="20"/>
              </w:rPr>
              <w:t>19.00</w:t>
            </w:r>
            <w:r w:rsidR="001278B6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="008E4C12">
              <w:rPr>
                <w:rFonts w:ascii="Arial" w:hAnsi="Arial" w:cs="Arial"/>
                <w:color w:val="FF0000"/>
                <w:sz w:val="20"/>
              </w:rPr>
              <w:t>P</w:t>
            </w:r>
          </w:p>
        </w:tc>
        <w:tc>
          <w:tcPr>
            <w:tcW w:w="7522" w:type="dxa"/>
          </w:tcPr>
          <w:p w:rsidR="00DD7796" w:rsidRDefault="00DD7796" w:rsidP="00FE60C4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Tauffeier in Götzens </w:t>
            </w:r>
          </w:p>
          <w:p w:rsidR="0030546B" w:rsidRDefault="00E50A4E" w:rsidP="00FE60C4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CF57DB">
              <w:rPr>
                <w:rFonts w:ascii="Arial" w:hAnsi="Arial" w:cs="Arial"/>
                <w:bCs/>
                <w:color w:val="FF0000"/>
                <w:sz w:val="20"/>
              </w:rPr>
              <w:t>Vorabendmesse in Götzens</w:t>
            </w:r>
            <w:r w:rsidR="00A15978">
              <w:rPr>
                <w:rFonts w:ascii="Arial" w:hAnsi="Arial" w:cs="Arial"/>
                <w:bCs/>
                <w:color w:val="FF0000"/>
                <w:sz w:val="20"/>
              </w:rPr>
              <w:t xml:space="preserve"> mit besonderem Gedenken an:</w:t>
            </w:r>
          </w:p>
          <w:p w:rsidR="00FE60C4" w:rsidRPr="00D765A4" w:rsidRDefault="00A15978" w:rsidP="00A1597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JM Alfons Zach und Verwandte,   Zach Marianne, Anna und Adalbert Holzmann,   Adelheid und Sepp Winkler,   JM Irene Nagl geb. Außerhofer </w:t>
            </w:r>
          </w:p>
        </w:tc>
      </w:tr>
      <w:tr w:rsidR="00703492" w:rsidRPr="00BD0713" w:rsidTr="00703492">
        <w:tc>
          <w:tcPr>
            <w:tcW w:w="1139" w:type="dxa"/>
          </w:tcPr>
          <w:p w:rsidR="0030546B" w:rsidRDefault="00BB3381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SO. 2</w:t>
            </w:r>
            <w:r w:rsidR="00FE60C4">
              <w:rPr>
                <w:rFonts w:ascii="Arial" w:hAnsi="Arial" w:cs="Arial"/>
                <w:b/>
                <w:sz w:val="20"/>
              </w:rPr>
              <w:t>1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FE60C4"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1129" w:type="dxa"/>
          </w:tcPr>
          <w:p w:rsidR="00FE4F7C" w:rsidRDefault="00FE4F7C" w:rsidP="000B61AD">
            <w:pPr>
              <w:rPr>
                <w:rFonts w:ascii="Arial" w:hAnsi="Arial" w:cs="Arial"/>
                <w:color w:val="FF0000"/>
                <w:sz w:val="20"/>
              </w:rPr>
            </w:pPr>
          </w:p>
          <w:p w:rsidR="00F301E8" w:rsidRDefault="00F301E8" w:rsidP="000B61AD">
            <w:pPr>
              <w:rPr>
                <w:rFonts w:ascii="Arial" w:hAnsi="Arial" w:cs="Arial"/>
                <w:color w:val="FF0000"/>
                <w:sz w:val="20"/>
              </w:rPr>
            </w:pPr>
          </w:p>
          <w:p w:rsidR="00BB3381" w:rsidRDefault="00BB3381" w:rsidP="000B61AD">
            <w:pPr>
              <w:rPr>
                <w:rFonts w:ascii="Arial" w:hAnsi="Arial" w:cs="Arial"/>
                <w:color w:val="FF0000"/>
                <w:sz w:val="20"/>
              </w:rPr>
            </w:pPr>
            <w:r w:rsidRPr="00BB3381">
              <w:rPr>
                <w:rFonts w:ascii="Arial" w:hAnsi="Arial" w:cs="Arial"/>
                <w:color w:val="FF0000"/>
                <w:sz w:val="20"/>
              </w:rPr>
              <w:t>08.45</w:t>
            </w:r>
            <w:r w:rsidR="00E11719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="00ED6F9F">
              <w:rPr>
                <w:rFonts w:ascii="Arial" w:hAnsi="Arial" w:cs="Arial"/>
                <w:color w:val="FF0000"/>
                <w:sz w:val="20"/>
              </w:rPr>
              <w:t>A</w:t>
            </w:r>
          </w:p>
          <w:p w:rsidR="005A6D6C" w:rsidRDefault="005A6D6C" w:rsidP="000B61AD">
            <w:pPr>
              <w:rPr>
                <w:rFonts w:ascii="Arial" w:hAnsi="Arial" w:cs="Arial"/>
                <w:color w:val="FF0000"/>
                <w:sz w:val="20"/>
              </w:rPr>
            </w:pPr>
          </w:p>
          <w:p w:rsidR="0060684C" w:rsidRPr="00E50A4E" w:rsidRDefault="00E50A4E" w:rsidP="000B61AD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08.45</w:t>
            </w:r>
          </w:p>
          <w:p w:rsidR="00BB3381" w:rsidRPr="000222B4" w:rsidRDefault="000222B4" w:rsidP="000B61AD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0222B4">
              <w:rPr>
                <w:rFonts w:ascii="Arial" w:hAnsi="Arial" w:cs="Arial"/>
                <w:color w:val="000000" w:themeColor="text1"/>
                <w:sz w:val="20"/>
              </w:rPr>
              <w:t>10.15</w:t>
            </w:r>
          </w:p>
          <w:p w:rsidR="000222B4" w:rsidRDefault="005A6D6C" w:rsidP="000B61AD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12.30</w:t>
            </w:r>
          </w:p>
          <w:p w:rsidR="00947BE8" w:rsidRDefault="00947BE8" w:rsidP="000B61AD">
            <w:pPr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19.00</w:t>
            </w:r>
          </w:p>
          <w:p w:rsidR="008E4C12" w:rsidRPr="008E4C12" w:rsidRDefault="008E4C12" w:rsidP="000B61AD">
            <w:pPr>
              <w:rPr>
                <w:rFonts w:ascii="Arial" w:hAnsi="Arial" w:cs="Arial"/>
                <w:color w:val="FF0000"/>
                <w:sz w:val="20"/>
              </w:rPr>
            </w:pPr>
            <w:r w:rsidRPr="008E4C12">
              <w:rPr>
                <w:rFonts w:ascii="Arial" w:hAnsi="Arial" w:cs="Arial"/>
                <w:color w:val="FF0000"/>
                <w:sz w:val="20"/>
              </w:rPr>
              <w:t xml:space="preserve">20.00 </w:t>
            </w:r>
          </w:p>
        </w:tc>
        <w:tc>
          <w:tcPr>
            <w:tcW w:w="7522" w:type="dxa"/>
          </w:tcPr>
          <w:p w:rsidR="00FE4F7C" w:rsidRDefault="00FE60C4" w:rsidP="00FE4F7C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16</w:t>
            </w:r>
            <w:r w:rsidR="00FE4F7C">
              <w:rPr>
                <w:rFonts w:ascii="Arial" w:hAnsi="Arial" w:cs="Arial"/>
                <w:b/>
                <w:bCs/>
                <w:sz w:val="20"/>
              </w:rPr>
              <w:t>. SONNTAG IM JAHRESKREIS</w:t>
            </w:r>
            <w:r w:rsidR="00F301E8">
              <w:rPr>
                <w:rFonts w:ascii="Arial" w:hAnsi="Arial" w:cs="Arial"/>
                <w:b/>
                <w:bCs/>
                <w:sz w:val="20"/>
              </w:rPr>
              <w:t xml:space="preserve"> – CHRISTOPHORUS-SONNTAG – EINEN ZehntelCent pro unfallfreiem Kilometer für ein MIVA Auto</w:t>
            </w:r>
          </w:p>
          <w:p w:rsidR="00E50A4E" w:rsidRDefault="00E50A4E" w:rsidP="00E50A4E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F63036">
              <w:rPr>
                <w:rFonts w:ascii="Arial" w:hAnsi="Arial" w:cs="Arial"/>
                <w:bCs/>
                <w:color w:val="FF0000"/>
                <w:sz w:val="20"/>
              </w:rPr>
              <w:t>Hl. Messe in Götzens</w:t>
            </w:r>
            <w:r w:rsidR="005A6D6C">
              <w:rPr>
                <w:rFonts w:ascii="Arial" w:hAnsi="Arial" w:cs="Arial"/>
                <w:bCs/>
                <w:color w:val="FF0000"/>
                <w:sz w:val="20"/>
              </w:rPr>
              <w:t xml:space="preserve"> für die Pfarrgemeinde</w:t>
            </w:r>
            <w:r w:rsidR="008803A5">
              <w:rPr>
                <w:rFonts w:ascii="Arial" w:hAnsi="Arial" w:cs="Arial"/>
                <w:bCs/>
                <w:color w:val="FF0000"/>
                <w:sz w:val="20"/>
              </w:rPr>
              <w:t xml:space="preserve"> mit besonderem Gedenken an</w:t>
            </w:r>
            <w:r w:rsidR="00A15978">
              <w:rPr>
                <w:rFonts w:ascii="Arial" w:hAnsi="Arial" w:cs="Arial"/>
                <w:bCs/>
                <w:color w:val="FF0000"/>
                <w:sz w:val="20"/>
              </w:rPr>
              <w:t xml:space="preserve"> Ida Haid,   JM Anton Rimml</w:t>
            </w:r>
            <w:r w:rsidR="008803A5">
              <w:rPr>
                <w:rFonts w:ascii="Arial" w:hAnsi="Arial" w:cs="Arial"/>
                <w:bCs/>
                <w:color w:val="FF0000"/>
                <w:sz w:val="20"/>
              </w:rPr>
              <w:t xml:space="preserve"> </w:t>
            </w:r>
          </w:p>
          <w:p w:rsidR="00E50A4E" w:rsidRDefault="00E50A4E" w:rsidP="00E50A4E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Hl. Messe in Axams </w:t>
            </w:r>
          </w:p>
          <w:p w:rsidR="005A6D6C" w:rsidRDefault="00E50A4E" w:rsidP="00E50A4E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Hl. Messe in Grinzens    </w:t>
            </w:r>
          </w:p>
          <w:p w:rsidR="00E50A4E" w:rsidRDefault="005A6D6C" w:rsidP="00E50A4E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Bergmesse auf der Birgitzer Alm</w:t>
            </w:r>
            <w:r w:rsidR="00E50A4E">
              <w:rPr>
                <w:rFonts w:ascii="Arial" w:hAnsi="Arial" w:cs="Arial"/>
                <w:bCs/>
                <w:sz w:val="20"/>
              </w:rPr>
              <w:t xml:space="preserve">        </w:t>
            </w:r>
          </w:p>
          <w:p w:rsidR="0030546B" w:rsidRDefault="00FE60C4" w:rsidP="00FE4F7C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Hl. Messe</w:t>
            </w:r>
            <w:r w:rsidR="00E50A4E">
              <w:rPr>
                <w:rFonts w:ascii="Arial" w:hAnsi="Arial" w:cs="Arial"/>
                <w:bCs/>
                <w:sz w:val="20"/>
              </w:rPr>
              <w:t xml:space="preserve"> in Axams</w:t>
            </w:r>
          </w:p>
          <w:p w:rsidR="00FE60C4" w:rsidRPr="00E17E0D" w:rsidRDefault="008E4C12" w:rsidP="00B0621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Musiksommer – Konzert 2 – Mutters </w:t>
            </w:r>
          </w:p>
        </w:tc>
      </w:tr>
      <w:tr w:rsidR="00703492" w:rsidRPr="00BD0713" w:rsidTr="00703492">
        <w:tc>
          <w:tcPr>
            <w:tcW w:w="1139" w:type="dxa"/>
          </w:tcPr>
          <w:p w:rsidR="0030546B" w:rsidRDefault="000222B4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MO. 2</w:t>
            </w:r>
            <w:r w:rsidR="00FE60C4">
              <w:rPr>
                <w:rFonts w:ascii="Arial" w:hAnsi="Arial" w:cs="Arial"/>
                <w:b/>
                <w:sz w:val="20"/>
              </w:rPr>
              <w:t>2</w:t>
            </w:r>
            <w:r>
              <w:rPr>
                <w:rFonts w:ascii="Arial" w:hAnsi="Arial" w:cs="Arial"/>
                <w:b/>
                <w:sz w:val="20"/>
              </w:rPr>
              <w:t>.</w:t>
            </w:r>
            <w:r w:rsidR="00FE60C4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9631B1" w:rsidRDefault="00FE60C4" w:rsidP="00E50A4E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CF57DB">
              <w:rPr>
                <w:rFonts w:ascii="Arial" w:hAnsi="Arial" w:cs="Arial"/>
                <w:color w:val="FF0000"/>
                <w:sz w:val="20"/>
              </w:rPr>
              <w:t>19.00</w:t>
            </w:r>
            <w:r w:rsidR="008E4C12">
              <w:rPr>
                <w:rFonts w:ascii="Arial" w:hAnsi="Arial" w:cs="Arial"/>
                <w:color w:val="FF0000"/>
                <w:sz w:val="20"/>
              </w:rPr>
              <w:t xml:space="preserve"> P</w:t>
            </w:r>
          </w:p>
          <w:p w:rsidR="001278B6" w:rsidRPr="001278B6" w:rsidRDefault="001278B6" w:rsidP="00FE60C4">
            <w:pPr>
              <w:rPr>
                <w:rFonts w:ascii="Arial" w:hAnsi="Arial" w:cs="Arial"/>
                <w:color w:val="000000" w:themeColor="text1"/>
                <w:sz w:val="20"/>
              </w:rPr>
            </w:pPr>
          </w:p>
        </w:tc>
        <w:tc>
          <w:tcPr>
            <w:tcW w:w="7522" w:type="dxa"/>
          </w:tcPr>
          <w:p w:rsidR="00A15978" w:rsidRDefault="00A15978" w:rsidP="00A15978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30546B">
              <w:rPr>
                <w:rFonts w:ascii="Arial" w:hAnsi="Arial" w:cs="Arial"/>
                <w:bCs/>
                <w:color w:val="FF0000"/>
                <w:sz w:val="20"/>
              </w:rPr>
              <w:t xml:space="preserve">Hl. Messe in der Theresienkirche in </w:t>
            </w: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Götzens mit besonderem Gendenken an </w:t>
            </w:r>
          </w:p>
          <w:p w:rsidR="00E50A4E" w:rsidRPr="00E50A4E" w:rsidRDefault="00A15978" w:rsidP="00A15978">
            <w:pPr>
              <w:rPr>
                <w:rFonts w:ascii="Arial" w:hAnsi="Arial" w:cs="Arial"/>
                <w:bCs/>
                <w:color w:val="000000" w:themeColor="text1"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Sr. Dolorosa Salchner </w:t>
            </w:r>
          </w:p>
        </w:tc>
      </w:tr>
      <w:tr w:rsidR="00703492" w:rsidRPr="00BD0713" w:rsidTr="00703492">
        <w:tc>
          <w:tcPr>
            <w:tcW w:w="1139" w:type="dxa"/>
          </w:tcPr>
          <w:p w:rsidR="000222B4" w:rsidRDefault="000222B4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Di. 2</w:t>
            </w:r>
            <w:r w:rsidR="00FE60C4">
              <w:rPr>
                <w:rFonts w:ascii="Arial" w:hAnsi="Arial" w:cs="Arial"/>
                <w:b/>
                <w:sz w:val="20"/>
              </w:rPr>
              <w:t>3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FE60C4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0222B4" w:rsidRPr="000D3F90" w:rsidRDefault="000222B4" w:rsidP="000137BB">
            <w:pPr>
              <w:rPr>
                <w:rFonts w:ascii="Arial" w:hAnsi="Arial" w:cs="Arial"/>
                <w:sz w:val="20"/>
              </w:rPr>
            </w:pPr>
            <w:r w:rsidRPr="000D3F90">
              <w:rPr>
                <w:rFonts w:ascii="Arial" w:hAnsi="Arial" w:cs="Arial"/>
                <w:sz w:val="20"/>
              </w:rPr>
              <w:t>19.00</w:t>
            </w:r>
          </w:p>
        </w:tc>
        <w:tc>
          <w:tcPr>
            <w:tcW w:w="7522" w:type="dxa"/>
          </w:tcPr>
          <w:p w:rsidR="000222B4" w:rsidRPr="00824D9B" w:rsidRDefault="000222B4" w:rsidP="000137BB">
            <w:pPr>
              <w:rPr>
                <w:rFonts w:ascii="Arial" w:hAnsi="Arial" w:cs="Arial"/>
                <w:bCs/>
                <w:sz w:val="20"/>
              </w:rPr>
            </w:pPr>
            <w:r w:rsidRPr="00824D9B">
              <w:rPr>
                <w:rFonts w:ascii="Arial" w:hAnsi="Arial" w:cs="Arial"/>
                <w:bCs/>
                <w:sz w:val="20"/>
              </w:rPr>
              <w:t>Hl. Messe in Birgitz</w:t>
            </w:r>
          </w:p>
        </w:tc>
      </w:tr>
      <w:tr w:rsidR="00703492" w:rsidRPr="00BD0713" w:rsidTr="00703492">
        <w:tc>
          <w:tcPr>
            <w:tcW w:w="1139" w:type="dxa"/>
          </w:tcPr>
          <w:p w:rsidR="000222B4" w:rsidRDefault="000222B4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Mi. 2</w:t>
            </w:r>
            <w:r w:rsidR="00FE60C4">
              <w:rPr>
                <w:rFonts w:ascii="Arial" w:hAnsi="Arial" w:cs="Arial"/>
                <w:b/>
                <w:sz w:val="20"/>
              </w:rPr>
              <w:t>4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FE60C4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0222B4" w:rsidRDefault="001278B6" w:rsidP="000137BB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15.30</w:t>
            </w:r>
          </w:p>
          <w:p w:rsidR="000222B4" w:rsidRPr="000222B4" w:rsidRDefault="000222B4" w:rsidP="00ED6F9F">
            <w:pPr>
              <w:rPr>
                <w:rFonts w:ascii="Arial" w:hAnsi="Arial" w:cs="Arial"/>
                <w:color w:val="FF0000"/>
                <w:sz w:val="20"/>
              </w:rPr>
            </w:pPr>
            <w:r w:rsidRPr="000222B4">
              <w:rPr>
                <w:rFonts w:ascii="Arial" w:hAnsi="Arial" w:cs="Arial"/>
                <w:color w:val="FF0000"/>
                <w:sz w:val="20"/>
              </w:rPr>
              <w:t>19.00</w:t>
            </w:r>
            <w:r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="00ED6F9F">
              <w:rPr>
                <w:rFonts w:ascii="Arial" w:hAnsi="Arial" w:cs="Arial"/>
                <w:color w:val="FF0000"/>
                <w:sz w:val="20"/>
              </w:rPr>
              <w:t>A</w:t>
            </w:r>
          </w:p>
        </w:tc>
        <w:tc>
          <w:tcPr>
            <w:tcW w:w="7522" w:type="dxa"/>
          </w:tcPr>
          <w:p w:rsidR="000222B4" w:rsidRDefault="001278B6" w:rsidP="000137BB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Wort-Gottes-Feier</w:t>
            </w:r>
            <w:r w:rsidR="000222B4">
              <w:rPr>
                <w:rFonts w:ascii="Arial" w:hAnsi="Arial" w:cs="Arial"/>
                <w:bCs/>
                <w:sz w:val="20"/>
              </w:rPr>
              <w:t xml:space="preserve"> im Haus Sebastian</w:t>
            </w:r>
          </w:p>
          <w:p w:rsidR="00FE60C4" w:rsidRPr="000222B4" w:rsidRDefault="000222B4" w:rsidP="00753895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0222B4">
              <w:rPr>
                <w:rFonts w:ascii="Arial" w:hAnsi="Arial" w:cs="Arial"/>
                <w:bCs/>
                <w:color w:val="FF0000"/>
                <w:sz w:val="20"/>
              </w:rPr>
              <w:t>Hl. Messe in Götzens</w:t>
            </w:r>
            <w:r w:rsidR="00722736">
              <w:rPr>
                <w:rFonts w:ascii="Arial" w:hAnsi="Arial" w:cs="Arial"/>
                <w:bCs/>
                <w:color w:val="FF0000"/>
                <w:sz w:val="20"/>
              </w:rPr>
              <w:t xml:space="preserve"> mit besonderem Gedenken an </w:t>
            </w:r>
            <w:r w:rsidR="00A15978">
              <w:rPr>
                <w:rFonts w:ascii="Arial" w:hAnsi="Arial" w:cs="Arial"/>
                <w:bCs/>
                <w:color w:val="FF0000"/>
                <w:sz w:val="20"/>
              </w:rPr>
              <w:t xml:space="preserve">Hans Volderauer,   Anna und Heinrich Haller und Agnes Haas und Eltern </w:t>
            </w:r>
          </w:p>
        </w:tc>
      </w:tr>
      <w:tr w:rsidR="00703492" w:rsidRPr="00BD0713" w:rsidTr="00703492">
        <w:tc>
          <w:tcPr>
            <w:tcW w:w="1139" w:type="dxa"/>
          </w:tcPr>
          <w:p w:rsidR="000222B4" w:rsidRDefault="000222B4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Do. 2</w:t>
            </w:r>
            <w:r w:rsidR="00FE60C4">
              <w:rPr>
                <w:rFonts w:ascii="Arial" w:hAnsi="Arial" w:cs="Arial"/>
                <w:b/>
                <w:sz w:val="20"/>
              </w:rPr>
              <w:t>5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FE60C4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0222B4" w:rsidRPr="00A94CB6" w:rsidRDefault="000222B4" w:rsidP="000137BB">
            <w:pPr>
              <w:rPr>
                <w:rFonts w:ascii="Arial" w:hAnsi="Arial" w:cs="Arial"/>
                <w:sz w:val="20"/>
              </w:rPr>
            </w:pPr>
            <w:r w:rsidRPr="00A94CB6">
              <w:rPr>
                <w:rFonts w:ascii="Arial" w:hAnsi="Arial" w:cs="Arial"/>
                <w:sz w:val="20"/>
              </w:rPr>
              <w:t>19.00</w:t>
            </w:r>
          </w:p>
        </w:tc>
        <w:tc>
          <w:tcPr>
            <w:tcW w:w="7522" w:type="dxa"/>
          </w:tcPr>
          <w:p w:rsidR="000222B4" w:rsidRDefault="000222B4" w:rsidP="000137BB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Hl. Messe in Grinzens</w:t>
            </w:r>
          </w:p>
        </w:tc>
      </w:tr>
      <w:tr w:rsidR="00703492" w:rsidRPr="00BD0713" w:rsidTr="00703492">
        <w:tc>
          <w:tcPr>
            <w:tcW w:w="1139" w:type="dxa"/>
          </w:tcPr>
          <w:p w:rsidR="000222B4" w:rsidRDefault="000222B4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Fr. 2</w:t>
            </w:r>
            <w:r w:rsidR="00FE60C4">
              <w:rPr>
                <w:rFonts w:ascii="Arial" w:hAnsi="Arial" w:cs="Arial"/>
                <w:b/>
                <w:sz w:val="20"/>
              </w:rPr>
              <w:t>6</w:t>
            </w:r>
            <w:r>
              <w:rPr>
                <w:rFonts w:ascii="Arial" w:hAnsi="Arial" w:cs="Arial"/>
                <w:b/>
                <w:sz w:val="20"/>
              </w:rPr>
              <w:t>.0</w:t>
            </w:r>
            <w:r w:rsidR="00FE60C4">
              <w:rPr>
                <w:rFonts w:ascii="Arial" w:hAnsi="Arial" w:cs="Arial"/>
                <w:b/>
                <w:sz w:val="20"/>
              </w:rPr>
              <w:t>7</w:t>
            </w:r>
            <w:r>
              <w:rPr>
                <w:rFonts w:ascii="Arial" w:hAnsi="Arial" w:cs="Arial"/>
                <w:b/>
                <w:sz w:val="20"/>
              </w:rPr>
              <w:t>.</w:t>
            </w:r>
          </w:p>
        </w:tc>
        <w:tc>
          <w:tcPr>
            <w:tcW w:w="1129" w:type="dxa"/>
          </w:tcPr>
          <w:p w:rsidR="00947BE8" w:rsidRDefault="00947BE8" w:rsidP="000137BB">
            <w:pPr>
              <w:rPr>
                <w:rFonts w:ascii="Arial" w:hAnsi="Arial" w:cs="Arial"/>
                <w:sz w:val="20"/>
              </w:rPr>
            </w:pPr>
          </w:p>
          <w:p w:rsidR="000222B4" w:rsidRDefault="000222B4" w:rsidP="000137BB">
            <w:pPr>
              <w:rPr>
                <w:rFonts w:ascii="Arial" w:hAnsi="Arial" w:cs="Arial"/>
                <w:sz w:val="20"/>
              </w:rPr>
            </w:pPr>
            <w:r w:rsidRPr="00E50A4E">
              <w:rPr>
                <w:rFonts w:ascii="Arial" w:hAnsi="Arial" w:cs="Arial"/>
                <w:sz w:val="20"/>
              </w:rPr>
              <w:t>08.00</w:t>
            </w:r>
          </w:p>
          <w:p w:rsidR="001278B6" w:rsidRPr="00E50A4E" w:rsidRDefault="001278B6" w:rsidP="000137BB">
            <w:pPr>
              <w:rPr>
                <w:rFonts w:ascii="Arial" w:hAnsi="Arial" w:cs="Arial"/>
                <w:sz w:val="20"/>
              </w:rPr>
            </w:pPr>
          </w:p>
          <w:p w:rsidR="00857C42" w:rsidRPr="00F65C15" w:rsidRDefault="000222B4" w:rsidP="00E50A4E">
            <w:pPr>
              <w:rPr>
                <w:rFonts w:ascii="Arial" w:hAnsi="Arial" w:cs="Arial"/>
                <w:color w:val="FF0000"/>
                <w:sz w:val="20"/>
              </w:rPr>
            </w:pPr>
            <w:r w:rsidRPr="00E50A4E">
              <w:rPr>
                <w:rFonts w:ascii="Arial" w:hAnsi="Arial" w:cs="Arial"/>
                <w:sz w:val="20"/>
              </w:rPr>
              <w:t xml:space="preserve">19.00 </w:t>
            </w:r>
          </w:p>
        </w:tc>
        <w:tc>
          <w:tcPr>
            <w:tcW w:w="7522" w:type="dxa"/>
          </w:tcPr>
          <w:p w:rsidR="00947BE8" w:rsidRPr="00947BE8" w:rsidRDefault="00947BE8" w:rsidP="000137BB">
            <w:pPr>
              <w:rPr>
                <w:rFonts w:ascii="Arial" w:hAnsi="Arial" w:cs="Arial"/>
                <w:bCs/>
                <w:sz w:val="20"/>
                <w:u w:val="single"/>
              </w:rPr>
            </w:pPr>
            <w:r w:rsidRPr="00947BE8">
              <w:rPr>
                <w:rFonts w:ascii="Arial" w:hAnsi="Arial" w:cs="Arial"/>
                <w:bCs/>
                <w:sz w:val="20"/>
                <w:u w:val="single"/>
              </w:rPr>
              <w:t xml:space="preserve">Hl. Joachim und Hl. Anna </w:t>
            </w:r>
          </w:p>
          <w:p w:rsidR="000222B4" w:rsidRDefault="000222B4" w:rsidP="000137BB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Eucharistische Anbetung bis 19.00 h im Anliegen für unsere Kranken</w:t>
            </w:r>
            <w:r w:rsidR="00703492">
              <w:rPr>
                <w:rFonts w:ascii="Arial" w:hAnsi="Arial" w:cs="Arial"/>
                <w:bCs/>
                <w:sz w:val="20"/>
              </w:rPr>
              <w:t xml:space="preserve"> im Seelsorgeraum</w:t>
            </w:r>
            <w:r>
              <w:rPr>
                <w:rFonts w:ascii="Arial" w:hAnsi="Arial" w:cs="Arial"/>
                <w:bCs/>
                <w:sz w:val="20"/>
              </w:rPr>
              <w:t xml:space="preserve"> in</w:t>
            </w:r>
            <w:r w:rsidR="00703492">
              <w:rPr>
                <w:rFonts w:ascii="Arial" w:hAnsi="Arial" w:cs="Arial"/>
                <w:bCs/>
                <w:sz w:val="20"/>
              </w:rPr>
              <w:t xml:space="preserve"> der Pfarrkirche</w:t>
            </w:r>
            <w:r>
              <w:rPr>
                <w:rFonts w:ascii="Arial" w:hAnsi="Arial" w:cs="Arial"/>
                <w:bCs/>
                <w:sz w:val="20"/>
              </w:rPr>
              <w:t xml:space="preserve"> Axams</w:t>
            </w:r>
          </w:p>
          <w:p w:rsidR="000222B4" w:rsidRDefault="000222B4" w:rsidP="00E50A4E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Hl. Messe in Axams </w:t>
            </w:r>
          </w:p>
        </w:tc>
      </w:tr>
      <w:tr w:rsidR="00FE60C4" w:rsidRPr="00BD0713" w:rsidTr="00703492">
        <w:tc>
          <w:tcPr>
            <w:tcW w:w="1139" w:type="dxa"/>
          </w:tcPr>
          <w:p w:rsidR="00FE60C4" w:rsidRDefault="00FE60C4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Sa. 27.07.</w:t>
            </w:r>
          </w:p>
        </w:tc>
        <w:tc>
          <w:tcPr>
            <w:tcW w:w="1129" w:type="dxa"/>
          </w:tcPr>
          <w:p w:rsidR="00FE60C4" w:rsidRPr="000222B4" w:rsidRDefault="00FE60C4" w:rsidP="00ED6F9F">
            <w:pPr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 xml:space="preserve">19.00 </w:t>
            </w:r>
            <w:r w:rsidR="00ED6F9F">
              <w:rPr>
                <w:rFonts w:ascii="Arial" w:hAnsi="Arial" w:cs="Arial"/>
                <w:color w:val="FF0000"/>
                <w:sz w:val="20"/>
              </w:rPr>
              <w:t>A</w:t>
            </w:r>
          </w:p>
        </w:tc>
        <w:tc>
          <w:tcPr>
            <w:tcW w:w="7522" w:type="dxa"/>
          </w:tcPr>
          <w:p w:rsidR="00FE60C4" w:rsidRDefault="00FE60C4" w:rsidP="00E47239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CF57DB">
              <w:rPr>
                <w:rFonts w:ascii="Arial" w:hAnsi="Arial" w:cs="Arial"/>
                <w:bCs/>
                <w:color w:val="FF0000"/>
                <w:sz w:val="20"/>
              </w:rPr>
              <w:t>Vorabendmesse in Götzens</w:t>
            </w:r>
            <w:r w:rsidR="005A3FA9">
              <w:rPr>
                <w:rFonts w:ascii="Arial" w:hAnsi="Arial" w:cs="Arial"/>
                <w:bCs/>
                <w:color w:val="FF0000"/>
                <w:sz w:val="20"/>
              </w:rPr>
              <w:t xml:space="preserve"> mit besonderem Gedenken an: </w:t>
            </w:r>
          </w:p>
          <w:p w:rsidR="00FE60C4" w:rsidRPr="00D765A4" w:rsidRDefault="005A3FA9" w:rsidP="005A3FA9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>JM f. Amalia Payr,   JM f. Paula und Josef Fritz,   Oskar Untermarzoner</w:t>
            </w:r>
          </w:p>
        </w:tc>
      </w:tr>
      <w:tr w:rsidR="00FE60C4" w:rsidRPr="00BD0713" w:rsidTr="00703492">
        <w:tc>
          <w:tcPr>
            <w:tcW w:w="1139" w:type="dxa"/>
          </w:tcPr>
          <w:p w:rsidR="00FE60C4" w:rsidRDefault="00FE60C4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So. 28.07.</w:t>
            </w:r>
          </w:p>
        </w:tc>
        <w:tc>
          <w:tcPr>
            <w:tcW w:w="1129" w:type="dxa"/>
          </w:tcPr>
          <w:p w:rsidR="00F301E8" w:rsidRDefault="00F301E8" w:rsidP="000137BB">
            <w:pPr>
              <w:rPr>
                <w:rFonts w:ascii="Arial" w:hAnsi="Arial" w:cs="Arial"/>
                <w:color w:val="FF0000"/>
                <w:sz w:val="20"/>
              </w:rPr>
            </w:pPr>
          </w:p>
          <w:p w:rsidR="00FE60C4" w:rsidRPr="007C54D1" w:rsidRDefault="00FE60C4" w:rsidP="000137BB">
            <w:pPr>
              <w:rPr>
                <w:rFonts w:ascii="Arial" w:hAnsi="Arial" w:cs="Arial"/>
                <w:color w:val="FF0000"/>
                <w:sz w:val="20"/>
              </w:rPr>
            </w:pPr>
            <w:r w:rsidRPr="007C54D1">
              <w:rPr>
                <w:rFonts w:ascii="Arial" w:hAnsi="Arial" w:cs="Arial"/>
                <w:color w:val="FF0000"/>
                <w:sz w:val="20"/>
              </w:rPr>
              <w:t xml:space="preserve">08.45 </w:t>
            </w:r>
          </w:p>
          <w:p w:rsidR="00FE60C4" w:rsidRDefault="00FE60C4" w:rsidP="000137BB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 xml:space="preserve">08.45 </w:t>
            </w:r>
          </w:p>
          <w:p w:rsidR="00FE60C4" w:rsidRPr="00E33C8C" w:rsidRDefault="00FE60C4" w:rsidP="000137BB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10.</w:t>
            </w:r>
            <w:r w:rsidRPr="00E33C8C">
              <w:rPr>
                <w:rFonts w:ascii="Arial" w:hAnsi="Arial" w:cs="Arial"/>
                <w:color w:val="000000" w:themeColor="text1"/>
                <w:sz w:val="20"/>
              </w:rPr>
              <w:t>15</w:t>
            </w:r>
          </w:p>
          <w:p w:rsidR="00F301E8" w:rsidRDefault="00F301E8" w:rsidP="008E4C12">
            <w:pPr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12.30</w:t>
            </w:r>
          </w:p>
          <w:p w:rsidR="00FE60C4" w:rsidRPr="00703492" w:rsidRDefault="008E4C12" w:rsidP="008E4C12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703492">
              <w:rPr>
                <w:rFonts w:ascii="Arial" w:hAnsi="Arial" w:cs="Arial"/>
                <w:color w:val="000000" w:themeColor="text1"/>
                <w:sz w:val="20"/>
              </w:rPr>
              <w:t xml:space="preserve">19.00 </w:t>
            </w:r>
            <w:r w:rsidR="00FE60C4">
              <w:rPr>
                <w:rFonts w:ascii="Arial" w:hAnsi="Arial" w:cs="Arial"/>
                <w:color w:val="FF0000"/>
                <w:sz w:val="20"/>
              </w:rPr>
              <w:t>20.00</w:t>
            </w:r>
          </w:p>
        </w:tc>
        <w:tc>
          <w:tcPr>
            <w:tcW w:w="7522" w:type="dxa"/>
          </w:tcPr>
          <w:p w:rsidR="00F301E8" w:rsidRDefault="00F301E8" w:rsidP="00F301E8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17. SONNTAG IM JAHRESKREIS</w:t>
            </w:r>
          </w:p>
          <w:p w:rsidR="00FE60C4" w:rsidRDefault="00FE60C4" w:rsidP="007C54D1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WORT-GOTTES-FEIER </w:t>
            </w:r>
            <w:r w:rsidRPr="00F63036">
              <w:rPr>
                <w:rFonts w:ascii="Arial" w:hAnsi="Arial" w:cs="Arial"/>
                <w:bCs/>
                <w:color w:val="FF0000"/>
                <w:sz w:val="20"/>
              </w:rPr>
              <w:t>in Götzens</w:t>
            </w: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 </w:t>
            </w:r>
          </w:p>
          <w:p w:rsidR="00FE60C4" w:rsidRDefault="00FE60C4" w:rsidP="00E33C8C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Hl. Messe in Axams </w:t>
            </w:r>
          </w:p>
          <w:p w:rsidR="00F301E8" w:rsidRDefault="00FE60C4" w:rsidP="008D16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Hl. Messe in Birgitz </w:t>
            </w:r>
          </w:p>
          <w:p w:rsidR="00F301E8" w:rsidRDefault="00F301E8" w:rsidP="008D16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Bergmesse auf der Figl</w:t>
            </w:r>
          </w:p>
          <w:p w:rsidR="008E4C12" w:rsidRDefault="008E4C12" w:rsidP="008D16A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Hl. Messe in Axams </w:t>
            </w:r>
          </w:p>
          <w:p w:rsidR="00FE60C4" w:rsidRPr="00EB5A9F" w:rsidRDefault="008E4C12" w:rsidP="00B06215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>Musiksommer – Konzert 3 – Landeck</w:t>
            </w:r>
            <w:r w:rsidR="00F301E8">
              <w:rPr>
                <w:rFonts w:ascii="Arial" w:hAnsi="Arial" w:cs="Arial"/>
                <w:bCs/>
                <w:color w:val="FF0000"/>
                <w:sz w:val="20"/>
              </w:rPr>
              <w:t xml:space="preserve"> </w:t>
            </w:r>
          </w:p>
        </w:tc>
      </w:tr>
      <w:tr w:rsidR="00FE60C4" w:rsidRPr="00BD0713" w:rsidTr="00703492">
        <w:tc>
          <w:tcPr>
            <w:tcW w:w="1139" w:type="dxa"/>
          </w:tcPr>
          <w:p w:rsidR="00FE60C4" w:rsidRDefault="00FE60C4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MO.29.07.</w:t>
            </w:r>
          </w:p>
        </w:tc>
        <w:tc>
          <w:tcPr>
            <w:tcW w:w="1129" w:type="dxa"/>
          </w:tcPr>
          <w:p w:rsidR="00FE60C4" w:rsidRPr="007C54D1" w:rsidRDefault="00FE60C4" w:rsidP="000137BB">
            <w:pPr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>19.00</w:t>
            </w:r>
            <w:r w:rsidR="008E4C12">
              <w:rPr>
                <w:rFonts w:ascii="Arial" w:hAnsi="Arial" w:cs="Arial"/>
                <w:color w:val="FF0000"/>
                <w:sz w:val="20"/>
              </w:rPr>
              <w:t xml:space="preserve"> E</w:t>
            </w:r>
          </w:p>
        </w:tc>
        <w:tc>
          <w:tcPr>
            <w:tcW w:w="7522" w:type="dxa"/>
          </w:tcPr>
          <w:p w:rsidR="00FE60C4" w:rsidRDefault="00FE60C4" w:rsidP="005A3FA9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 w:rsidRPr="0030546B">
              <w:rPr>
                <w:rFonts w:ascii="Arial" w:hAnsi="Arial" w:cs="Arial"/>
                <w:bCs/>
                <w:color w:val="FF0000"/>
                <w:sz w:val="20"/>
              </w:rPr>
              <w:t xml:space="preserve">Hl. Messe in der Theresienkirche in </w:t>
            </w: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Götzens </w:t>
            </w:r>
          </w:p>
        </w:tc>
      </w:tr>
      <w:tr w:rsidR="00FE60C4" w:rsidRPr="00BD0713" w:rsidTr="00703492">
        <w:tc>
          <w:tcPr>
            <w:tcW w:w="1139" w:type="dxa"/>
          </w:tcPr>
          <w:p w:rsidR="00FE60C4" w:rsidRDefault="00FE60C4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DI. 30.07.</w:t>
            </w:r>
          </w:p>
        </w:tc>
        <w:tc>
          <w:tcPr>
            <w:tcW w:w="1129" w:type="dxa"/>
          </w:tcPr>
          <w:p w:rsidR="002E4522" w:rsidRPr="002E4522" w:rsidRDefault="002E4522" w:rsidP="00ED6F9F">
            <w:pPr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 xml:space="preserve">19.00 </w:t>
            </w:r>
          </w:p>
        </w:tc>
        <w:tc>
          <w:tcPr>
            <w:tcW w:w="7522" w:type="dxa"/>
          </w:tcPr>
          <w:p w:rsidR="002E4522" w:rsidRDefault="002E4522" w:rsidP="002E4522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Wallfahrtsmesse in Götzens mit Zelebrant Mag. Paul Grünerbl </w:t>
            </w:r>
          </w:p>
          <w:p w:rsidR="002E4522" w:rsidRPr="0030546B" w:rsidRDefault="002E4522" w:rsidP="00F301E8">
            <w:pPr>
              <w:rPr>
                <w:rFonts w:ascii="Arial" w:hAnsi="Arial" w:cs="Arial"/>
                <w:bCs/>
                <w:color w:val="FF0000"/>
                <w:sz w:val="20"/>
              </w:rPr>
            </w:pP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Aus Dank für Pfarrer Otto Neururer von Geiler, Niederl, Hechenbleickner und Schmiedhofer                                             </w:t>
            </w:r>
            <w:r w:rsidRPr="00703492">
              <w:rPr>
                <w:rFonts w:ascii="Arial" w:hAnsi="Arial" w:cs="Arial"/>
                <w:bCs/>
                <w:color w:val="FF0000"/>
                <w:sz w:val="20"/>
                <w:u w:val="single"/>
              </w:rPr>
              <w:t xml:space="preserve">Mitgestaltung: </w:t>
            </w:r>
            <w:r>
              <w:rPr>
                <w:rFonts w:ascii="Arial" w:hAnsi="Arial" w:cs="Arial"/>
                <w:bCs/>
                <w:color w:val="FF0000"/>
                <w:sz w:val="20"/>
                <w:u w:val="single"/>
              </w:rPr>
              <w:t>Götzner Bläserensemble</w:t>
            </w:r>
            <w:r w:rsidRPr="00703492">
              <w:rPr>
                <w:rFonts w:ascii="Arial" w:hAnsi="Arial" w:cs="Arial"/>
                <w:bCs/>
                <w:color w:val="FF0000"/>
                <w:sz w:val="20"/>
                <w:u w:val="single"/>
              </w:rPr>
              <w:t xml:space="preserve"> </w:t>
            </w:r>
            <w:r w:rsidR="00F301E8">
              <w:rPr>
                <w:rFonts w:ascii="Arial" w:hAnsi="Arial" w:cs="Arial"/>
                <w:bCs/>
                <w:sz w:val="20"/>
              </w:rPr>
              <w:t xml:space="preserve">KEINE </w:t>
            </w:r>
            <w:r w:rsidR="00F301E8" w:rsidRPr="00824D9B">
              <w:rPr>
                <w:rFonts w:ascii="Arial" w:hAnsi="Arial" w:cs="Arial"/>
                <w:bCs/>
                <w:sz w:val="20"/>
              </w:rPr>
              <w:t>Hl. Messe in Birgitz</w:t>
            </w:r>
          </w:p>
        </w:tc>
      </w:tr>
      <w:tr w:rsidR="00FE60C4" w:rsidRPr="00BD0713" w:rsidTr="00703492">
        <w:tc>
          <w:tcPr>
            <w:tcW w:w="1139" w:type="dxa"/>
          </w:tcPr>
          <w:p w:rsidR="00FE60C4" w:rsidRDefault="00FE60C4" w:rsidP="00FE60C4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MI. 31.07.</w:t>
            </w:r>
          </w:p>
        </w:tc>
        <w:tc>
          <w:tcPr>
            <w:tcW w:w="1129" w:type="dxa"/>
          </w:tcPr>
          <w:p w:rsidR="00FE60C4" w:rsidRDefault="00FE60C4" w:rsidP="00FE60C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15.30</w:t>
            </w:r>
          </w:p>
          <w:p w:rsidR="00FE60C4" w:rsidRPr="00FE60C4" w:rsidRDefault="00FE60C4" w:rsidP="00ED6F9F">
            <w:pPr>
              <w:rPr>
                <w:rFonts w:ascii="Arial" w:hAnsi="Arial" w:cs="Arial"/>
                <w:color w:val="000000" w:themeColor="text1"/>
                <w:sz w:val="20"/>
              </w:rPr>
            </w:pPr>
            <w:r w:rsidRPr="000222B4">
              <w:rPr>
                <w:rFonts w:ascii="Arial" w:hAnsi="Arial" w:cs="Arial"/>
                <w:color w:val="FF0000"/>
                <w:sz w:val="20"/>
              </w:rPr>
              <w:t>19.00</w:t>
            </w:r>
            <w:r w:rsidR="00895462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="00ED6F9F">
              <w:rPr>
                <w:rFonts w:ascii="Arial" w:hAnsi="Arial" w:cs="Arial"/>
                <w:color w:val="FF0000"/>
                <w:sz w:val="20"/>
              </w:rPr>
              <w:t>A</w:t>
            </w:r>
          </w:p>
        </w:tc>
        <w:tc>
          <w:tcPr>
            <w:tcW w:w="7522" w:type="dxa"/>
          </w:tcPr>
          <w:p w:rsidR="00FE60C4" w:rsidRDefault="00FE60C4" w:rsidP="00FE60C4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Hl. Messe im Haus Sebastian</w:t>
            </w:r>
          </w:p>
          <w:p w:rsidR="00453DC2" w:rsidRPr="00824D9B" w:rsidRDefault="00FE60C4" w:rsidP="00947BE8">
            <w:pPr>
              <w:rPr>
                <w:rFonts w:ascii="Arial" w:hAnsi="Arial" w:cs="Arial"/>
                <w:bCs/>
                <w:sz w:val="20"/>
              </w:rPr>
            </w:pPr>
            <w:r w:rsidRPr="000222B4">
              <w:rPr>
                <w:rFonts w:ascii="Arial" w:hAnsi="Arial" w:cs="Arial"/>
                <w:bCs/>
                <w:color w:val="FF0000"/>
                <w:sz w:val="20"/>
              </w:rPr>
              <w:t>Hl. Messe in Götzens</w:t>
            </w:r>
            <w:r>
              <w:rPr>
                <w:rFonts w:ascii="Arial" w:hAnsi="Arial" w:cs="Arial"/>
                <w:bCs/>
                <w:color w:val="FF0000"/>
                <w:sz w:val="20"/>
              </w:rPr>
              <w:t xml:space="preserve"> mit besonderem Gedenken an </w:t>
            </w:r>
            <w:r w:rsidR="005A3FA9">
              <w:rPr>
                <w:rFonts w:ascii="Arial" w:hAnsi="Arial" w:cs="Arial"/>
                <w:bCs/>
                <w:color w:val="FF0000"/>
                <w:sz w:val="20"/>
              </w:rPr>
              <w:t>JM Helene Stolz</w:t>
            </w:r>
          </w:p>
        </w:tc>
      </w:tr>
    </w:tbl>
    <w:p w:rsidR="000A172A" w:rsidRDefault="000A172A" w:rsidP="000A172A">
      <w:pPr>
        <w:rPr>
          <w:rFonts w:ascii="Arial" w:hAnsi="Arial" w:cs="Arial"/>
          <w:sz w:val="20"/>
          <w:szCs w:val="20"/>
        </w:rPr>
      </w:pPr>
    </w:p>
    <w:p w:rsidR="000A172A" w:rsidRDefault="000A172A" w:rsidP="000A172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Abkürzungen: P=Peter, E=Ernst, T=Toni, </w:t>
      </w:r>
      <w:r w:rsidR="00ED6F9F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=</w:t>
      </w:r>
      <w:r w:rsidR="00ED6F9F">
        <w:rPr>
          <w:rFonts w:ascii="Arial" w:hAnsi="Arial" w:cs="Arial"/>
          <w:sz w:val="20"/>
          <w:szCs w:val="20"/>
        </w:rPr>
        <w:t>Aushilfe</w:t>
      </w:r>
    </w:p>
    <w:p w:rsidR="000A172A" w:rsidRDefault="000A172A" w:rsidP="000A172A">
      <w:pPr>
        <w:rPr>
          <w:rFonts w:ascii="Arial" w:hAnsi="Arial" w:cs="Arial"/>
          <w:sz w:val="20"/>
          <w:szCs w:val="20"/>
        </w:rPr>
      </w:pPr>
    </w:p>
    <w:p w:rsidR="000A172A" w:rsidRDefault="000A172A" w:rsidP="00EA7657">
      <w:pPr>
        <w:tabs>
          <w:tab w:val="left" w:pos="6093"/>
        </w:tabs>
        <w:rPr>
          <w:rFonts w:ascii="Arial" w:hAnsi="Arial" w:cs="Arial"/>
          <w:color w:val="FF0000"/>
          <w:sz w:val="20"/>
          <w:szCs w:val="20"/>
        </w:rPr>
      </w:pPr>
    </w:p>
    <w:p w:rsidR="00EA7657" w:rsidRDefault="008E1858" w:rsidP="00EA7657">
      <w:pPr>
        <w:tabs>
          <w:tab w:val="left" w:pos="6093"/>
        </w:tabs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J</w:t>
      </w:r>
      <w:r w:rsidR="00EA7657" w:rsidRPr="00EA7657">
        <w:rPr>
          <w:rFonts w:ascii="Arial" w:hAnsi="Arial" w:cs="Arial"/>
          <w:color w:val="FF0000"/>
          <w:sz w:val="20"/>
          <w:szCs w:val="20"/>
        </w:rPr>
        <w:t>eden Freitag</w:t>
      </w:r>
      <w:r w:rsidR="00EA7657">
        <w:rPr>
          <w:rFonts w:ascii="Arial" w:hAnsi="Arial" w:cs="Arial"/>
          <w:color w:val="FF0000"/>
          <w:sz w:val="20"/>
          <w:szCs w:val="20"/>
        </w:rPr>
        <w:t xml:space="preserve"> von 20.00 bis 22.00 Uhr eucharistische Anbetung in der Theresienkirche Götzens</w:t>
      </w:r>
    </w:p>
    <w:p w:rsidR="00EA7657" w:rsidRDefault="00EA7657" w:rsidP="00EA7657">
      <w:pPr>
        <w:tabs>
          <w:tab w:val="left" w:pos="6093"/>
        </w:tabs>
        <w:rPr>
          <w:rFonts w:ascii="Arial" w:hAnsi="Arial" w:cs="Arial"/>
          <w:color w:val="FF0000"/>
          <w:sz w:val="20"/>
          <w:szCs w:val="20"/>
        </w:rPr>
      </w:pPr>
    </w:p>
    <w:p w:rsidR="00CC727C" w:rsidRDefault="00EA7657" w:rsidP="00EA7657">
      <w:pPr>
        <w:tabs>
          <w:tab w:val="left" w:pos="6093"/>
        </w:tabs>
        <w:jc w:val="cent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Pfarrbüro Götzens</w:t>
      </w:r>
      <w:r w:rsidR="00CC727C">
        <w:rPr>
          <w:rFonts w:ascii="Arial" w:hAnsi="Arial" w:cs="Arial"/>
          <w:color w:val="FF0000"/>
          <w:sz w:val="20"/>
          <w:szCs w:val="20"/>
        </w:rPr>
        <w:t>:</w:t>
      </w:r>
      <w:r w:rsidR="002D56B8">
        <w:rPr>
          <w:rFonts w:ascii="Arial" w:hAnsi="Arial" w:cs="Arial"/>
          <w:color w:val="FF0000"/>
          <w:sz w:val="20"/>
          <w:szCs w:val="20"/>
        </w:rPr>
        <w:t xml:space="preserve"> </w:t>
      </w:r>
      <w:r w:rsidR="00CC727C">
        <w:rPr>
          <w:rFonts w:ascii="Arial" w:hAnsi="Arial" w:cs="Arial"/>
          <w:color w:val="FF0000"/>
          <w:sz w:val="20"/>
          <w:szCs w:val="20"/>
        </w:rPr>
        <w:t>Öffnungszeiten</w:t>
      </w:r>
      <w:r w:rsidR="003B183A">
        <w:rPr>
          <w:rFonts w:ascii="Arial" w:hAnsi="Arial" w:cs="Arial"/>
          <w:color w:val="FF0000"/>
          <w:sz w:val="20"/>
          <w:szCs w:val="20"/>
        </w:rPr>
        <w:t xml:space="preserve"> im Juli und August</w:t>
      </w:r>
      <w:r w:rsidR="00CC727C">
        <w:rPr>
          <w:rFonts w:ascii="Arial" w:hAnsi="Arial" w:cs="Arial"/>
          <w:color w:val="FF0000"/>
          <w:sz w:val="20"/>
          <w:szCs w:val="20"/>
        </w:rPr>
        <w:t xml:space="preserve">: Donnerstag 9.00 </w:t>
      </w:r>
      <w:r w:rsidR="003B183A">
        <w:rPr>
          <w:rFonts w:ascii="Arial" w:hAnsi="Arial" w:cs="Arial"/>
          <w:color w:val="FF0000"/>
          <w:sz w:val="20"/>
          <w:szCs w:val="20"/>
        </w:rPr>
        <w:t xml:space="preserve">Uhr </w:t>
      </w:r>
      <w:r w:rsidR="00CC727C">
        <w:rPr>
          <w:rFonts w:ascii="Arial" w:hAnsi="Arial" w:cs="Arial"/>
          <w:color w:val="FF0000"/>
          <w:sz w:val="20"/>
          <w:szCs w:val="20"/>
        </w:rPr>
        <w:t>– 11.00 Uhr</w:t>
      </w:r>
    </w:p>
    <w:p w:rsidR="009631B1" w:rsidRDefault="00EA7657" w:rsidP="002D56B8">
      <w:pPr>
        <w:tabs>
          <w:tab w:val="left" w:pos="6093"/>
        </w:tabs>
        <w:jc w:val="center"/>
      </w:pPr>
      <w:r>
        <w:rPr>
          <w:rFonts w:ascii="Arial" w:hAnsi="Arial" w:cs="Arial"/>
          <w:color w:val="FF0000"/>
          <w:sz w:val="20"/>
          <w:szCs w:val="20"/>
        </w:rPr>
        <w:t>Tel. u. Fax: 32229,</w:t>
      </w:r>
      <w:r w:rsidR="00E11719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color w:val="FF0000"/>
          <w:sz w:val="20"/>
          <w:szCs w:val="20"/>
        </w:rPr>
        <w:t xml:space="preserve">e-mail: </w:t>
      </w:r>
      <w:hyperlink r:id="rId12" w:history="1">
        <w:r w:rsidRPr="005B0CDD">
          <w:rPr>
            <w:rStyle w:val="Hyperlink"/>
            <w:rFonts w:ascii="Arial" w:hAnsi="Arial" w:cs="Arial"/>
            <w:sz w:val="20"/>
            <w:szCs w:val="20"/>
          </w:rPr>
          <w:t>pfarramt.goetzens@aon.at</w:t>
        </w:r>
      </w:hyperlink>
      <w:r w:rsidR="00E11719">
        <w:t xml:space="preserve"> </w:t>
      </w:r>
      <w:r>
        <w:rPr>
          <w:rFonts w:ascii="Arial" w:hAnsi="Arial" w:cs="Arial"/>
          <w:color w:val="FF0000"/>
          <w:sz w:val="20"/>
          <w:szCs w:val="20"/>
        </w:rPr>
        <w:t xml:space="preserve">Homepage: </w:t>
      </w:r>
      <w:hyperlink r:id="rId13" w:history="1">
        <w:r w:rsidRPr="005B0CDD">
          <w:rPr>
            <w:rStyle w:val="Hyperlink"/>
            <w:rFonts w:ascii="Arial" w:hAnsi="Arial" w:cs="Arial"/>
            <w:sz w:val="20"/>
            <w:szCs w:val="20"/>
          </w:rPr>
          <w:t>www.sr-wm.at</w:t>
        </w:r>
      </w:hyperlink>
    </w:p>
    <w:p w:rsidR="00080439" w:rsidRDefault="00080439" w:rsidP="002D56B8">
      <w:pPr>
        <w:tabs>
          <w:tab w:val="left" w:pos="6093"/>
        </w:tabs>
        <w:jc w:val="center"/>
        <w:rPr>
          <w:rFonts w:ascii="Arial" w:hAnsi="Arial" w:cs="Arial"/>
          <w:sz w:val="20"/>
          <w:szCs w:val="20"/>
        </w:rPr>
      </w:pPr>
      <w:r>
        <w:rPr>
          <w:rStyle w:val="Hyperlink"/>
          <w:rFonts w:ascii="Arial" w:hAnsi="Arial" w:cs="Arial"/>
          <w:sz w:val="20"/>
          <w:szCs w:val="20"/>
        </w:rPr>
        <w:t>In dringenden Fällen</w:t>
      </w:r>
      <w:r w:rsidR="00E11719">
        <w:rPr>
          <w:rStyle w:val="Hyperlink"/>
          <w:rFonts w:ascii="Arial" w:hAnsi="Arial" w:cs="Arial"/>
          <w:sz w:val="20"/>
          <w:szCs w:val="20"/>
        </w:rPr>
        <w:t>:</w:t>
      </w:r>
      <w:r w:rsidR="00E11719" w:rsidRPr="00E11719">
        <w:rPr>
          <w:rStyle w:val="Hyperlink"/>
          <w:rFonts w:ascii="Arial" w:hAnsi="Arial" w:cs="Arial"/>
          <w:sz w:val="20"/>
          <w:szCs w:val="20"/>
          <w:u w:val="none"/>
        </w:rPr>
        <w:t xml:space="preserve"> </w:t>
      </w:r>
      <w:r>
        <w:rPr>
          <w:rFonts w:ascii="Arial" w:hAnsi="Arial" w:cs="Arial"/>
          <w:sz w:val="20"/>
          <w:szCs w:val="20"/>
        </w:rPr>
        <w:t>Pfarrer Dr. Peter Ferner 0676/8730</w:t>
      </w:r>
      <w:r w:rsidR="00947BE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729</w:t>
      </w:r>
      <w:r w:rsidR="002D56B8">
        <w:rPr>
          <w:rFonts w:ascii="Arial" w:hAnsi="Arial" w:cs="Arial"/>
          <w:sz w:val="20"/>
          <w:szCs w:val="20"/>
        </w:rPr>
        <w:t>0</w:t>
      </w:r>
    </w:p>
    <w:p w:rsidR="00947BE8" w:rsidRDefault="00947BE8" w:rsidP="002D56B8">
      <w:pPr>
        <w:tabs>
          <w:tab w:val="left" w:pos="6093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oder Vikar Dr. Ernst Jäger: 0676/8730 7292</w:t>
      </w:r>
    </w:p>
    <w:p w:rsidR="00947BE8" w:rsidRDefault="00947BE8" w:rsidP="002D56B8">
      <w:pPr>
        <w:tabs>
          <w:tab w:val="left" w:pos="6093"/>
        </w:tabs>
        <w:jc w:val="center"/>
        <w:rPr>
          <w:rFonts w:ascii="Arial" w:hAnsi="Arial" w:cs="Arial"/>
          <w:sz w:val="20"/>
          <w:szCs w:val="20"/>
        </w:rPr>
      </w:pPr>
    </w:p>
    <w:sectPr w:rsidR="00947BE8" w:rsidSect="00E3753D">
      <w:pgSz w:w="11906" w:h="16838"/>
      <w:pgMar w:top="1191" w:right="1191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A51CDF"/>
    <w:multiLevelType w:val="hybridMultilevel"/>
    <w:tmpl w:val="0EE2584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B45684"/>
    <w:multiLevelType w:val="hybridMultilevel"/>
    <w:tmpl w:val="04CA251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2A2ECE"/>
    <w:multiLevelType w:val="hybridMultilevel"/>
    <w:tmpl w:val="42680F7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337"/>
    <w:rsid w:val="00004FD7"/>
    <w:rsid w:val="000165E2"/>
    <w:rsid w:val="000208F1"/>
    <w:rsid w:val="000222B4"/>
    <w:rsid w:val="00025898"/>
    <w:rsid w:val="0003286B"/>
    <w:rsid w:val="0004071C"/>
    <w:rsid w:val="000540F2"/>
    <w:rsid w:val="000552C7"/>
    <w:rsid w:val="00057677"/>
    <w:rsid w:val="00073223"/>
    <w:rsid w:val="00077AD9"/>
    <w:rsid w:val="00080439"/>
    <w:rsid w:val="00080D52"/>
    <w:rsid w:val="00093D15"/>
    <w:rsid w:val="000A172A"/>
    <w:rsid w:val="000B3F73"/>
    <w:rsid w:val="000B5337"/>
    <w:rsid w:val="000C3F3A"/>
    <w:rsid w:val="000F5FCC"/>
    <w:rsid w:val="001078BC"/>
    <w:rsid w:val="00112547"/>
    <w:rsid w:val="00114DDF"/>
    <w:rsid w:val="00121B6B"/>
    <w:rsid w:val="001278B6"/>
    <w:rsid w:val="0013625F"/>
    <w:rsid w:val="00143DC6"/>
    <w:rsid w:val="00144B45"/>
    <w:rsid w:val="0014688C"/>
    <w:rsid w:val="001479B7"/>
    <w:rsid w:val="001513F8"/>
    <w:rsid w:val="001575D0"/>
    <w:rsid w:val="001666E4"/>
    <w:rsid w:val="001673A7"/>
    <w:rsid w:val="00172F64"/>
    <w:rsid w:val="00185158"/>
    <w:rsid w:val="0018584B"/>
    <w:rsid w:val="001A52B9"/>
    <w:rsid w:val="001B3C04"/>
    <w:rsid w:val="001C5C88"/>
    <w:rsid w:val="001D47D5"/>
    <w:rsid w:val="001D4873"/>
    <w:rsid w:val="001E3D50"/>
    <w:rsid w:val="00216376"/>
    <w:rsid w:val="00221C0A"/>
    <w:rsid w:val="00226FBA"/>
    <w:rsid w:val="00230378"/>
    <w:rsid w:val="00231297"/>
    <w:rsid w:val="002557BB"/>
    <w:rsid w:val="00257A27"/>
    <w:rsid w:val="002601C2"/>
    <w:rsid w:val="00262378"/>
    <w:rsid w:val="0028688E"/>
    <w:rsid w:val="002A0F08"/>
    <w:rsid w:val="002A2AB3"/>
    <w:rsid w:val="002A3617"/>
    <w:rsid w:val="002B3080"/>
    <w:rsid w:val="002B4918"/>
    <w:rsid w:val="002B6699"/>
    <w:rsid w:val="002C0587"/>
    <w:rsid w:val="002C411C"/>
    <w:rsid w:val="002C4195"/>
    <w:rsid w:val="002D521B"/>
    <w:rsid w:val="002D56B8"/>
    <w:rsid w:val="002E20C4"/>
    <w:rsid w:val="002E4522"/>
    <w:rsid w:val="002F0B8D"/>
    <w:rsid w:val="002F2956"/>
    <w:rsid w:val="002F36E7"/>
    <w:rsid w:val="00304FC1"/>
    <w:rsid w:val="0030546B"/>
    <w:rsid w:val="00307522"/>
    <w:rsid w:val="00353FA9"/>
    <w:rsid w:val="003544DA"/>
    <w:rsid w:val="00360CC9"/>
    <w:rsid w:val="00366465"/>
    <w:rsid w:val="00366E38"/>
    <w:rsid w:val="00367563"/>
    <w:rsid w:val="003820BE"/>
    <w:rsid w:val="003917F0"/>
    <w:rsid w:val="00392F4F"/>
    <w:rsid w:val="003B15D1"/>
    <w:rsid w:val="003B183A"/>
    <w:rsid w:val="003C26A0"/>
    <w:rsid w:val="003D1529"/>
    <w:rsid w:val="003E629B"/>
    <w:rsid w:val="004040C4"/>
    <w:rsid w:val="00405844"/>
    <w:rsid w:val="00413307"/>
    <w:rsid w:val="00414692"/>
    <w:rsid w:val="00414BCE"/>
    <w:rsid w:val="00441017"/>
    <w:rsid w:val="00453DC2"/>
    <w:rsid w:val="004632BF"/>
    <w:rsid w:val="00470BE9"/>
    <w:rsid w:val="00471658"/>
    <w:rsid w:val="0048308D"/>
    <w:rsid w:val="004869A4"/>
    <w:rsid w:val="00494678"/>
    <w:rsid w:val="004B2EE2"/>
    <w:rsid w:val="004B5628"/>
    <w:rsid w:val="004B6A85"/>
    <w:rsid w:val="004B6C52"/>
    <w:rsid w:val="004C1167"/>
    <w:rsid w:val="004C3CBC"/>
    <w:rsid w:val="004C535E"/>
    <w:rsid w:val="004E1BDA"/>
    <w:rsid w:val="004E5EC9"/>
    <w:rsid w:val="004F297F"/>
    <w:rsid w:val="004F354D"/>
    <w:rsid w:val="004F3EEF"/>
    <w:rsid w:val="004F48E3"/>
    <w:rsid w:val="00506B3E"/>
    <w:rsid w:val="00506BF4"/>
    <w:rsid w:val="00520DD0"/>
    <w:rsid w:val="00525FC7"/>
    <w:rsid w:val="0052781A"/>
    <w:rsid w:val="00536499"/>
    <w:rsid w:val="00536634"/>
    <w:rsid w:val="00536BD8"/>
    <w:rsid w:val="00540779"/>
    <w:rsid w:val="00543E9D"/>
    <w:rsid w:val="00566291"/>
    <w:rsid w:val="005719CE"/>
    <w:rsid w:val="00575B4C"/>
    <w:rsid w:val="0057696D"/>
    <w:rsid w:val="005869E8"/>
    <w:rsid w:val="00591006"/>
    <w:rsid w:val="0059121A"/>
    <w:rsid w:val="00592A89"/>
    <w:rsid w:val="00593571"/>
    <w:rsid w:val="0059465F"/>
    <w:rsid w:val="00597DA7"/>
    <w:rsid w:val="005A3FA9"/>
    <w:rsid w:val="005A52C0"/>
    <w:rsid w:val="005A6D6C"/>
    <w:rsid w:val="005A7469"/>
    <w:rsid w:val="005B0624"/>
    <w:rsid w:val="005B1DCA"/>
    <w:rsid w:val="005B522E"/>
    <w:rsid w:val="005C1DA5"/>
    <w:rsid w:val="005C4BDC"/>
    <w:rsid w:val="005C5BAD"/>
    <w:rsid w:val="005D2353"/>
    <w:rsid w:val="005D70A1"/>
    <w:rsid w:val="005E2C5C"/>
    <w:rsid w:val="0060485B"/>
    <w:rsid w:val="0060684C"/>
    <w:rsid w:val="00616802"/>
    <w:rsid w:val="0062335B"/>
    <w:rsid w:val="00631B03"/>
    <w:rsid w:val="0063334A"/>
    <w:rsid w:val="00636010"/>
    <w:rsid w:val="006455B1"/>
    <w:rsid w:val="00646833"/>
    <w:rsid w:val="00651F25"/>
    <w:rsid w:val="006644C7"/>
    <w:rsid w:val="00664C03"/>
    <w:rsid w:val="00670F25"/>
    <w:rsid w:val="006739E3"/>
    <w:rsid w:val="00680855"/>
    <w:rsid w:val="00681D04"/>
    <w:rsid w:val="006900F0"/>
    <w:rsid w:val="006A24B1"/>
    <w:rsid w:val="006B1198"/>
    <w:rsid w:val="006B343B"/>
    <w:rsid w:val="006D19D4"/>
    <w:rsid w:val="006F76FF"/>
    <w:rsid w:val="00703492"/>
    <w:rsid w:val="007115D2"/>
    <w:rsid w:val="00713A69"/>
    <w:rsid w:val="00715878"/>
    <w:rsid w:val="00720039"/>
    <w:rsid w:val="00722736"/>
    <w:rsid w:val="00725F87"/>
    <w:rsid w:val="00734421"/>
    <w:rsid w:val="0074417F"/>
    <w:rsid w:val="00751897"/>
    <w:rsid w:val="00753895"/>
    <w:rsid w:val="007548C2"/>
    <w:rsid w:val="00756868"/>
    <w:rsid w:val="00763E9B"/>
    <w:rsid w:val="0076619B"/>
    <w:rsid w:val="00770DB3"/>
    <w:rsid w:val="00797363"/>
    <w:rsid w:val="007A59F6"/>
    <w:rsid w:val="007B4BF7"/>
    <w:rsid w:val="007C54D1"/>
    <w:rsid w:val="007E475A"/>
    <w:rsid w:val="007F31C2"/>
    <w:rsid w:val="007F4542"/>
    <w:rsid w:val="007F7FFE"/>
    <w:rsid w:val="00801F25"/>
    <w:rsid w:val="008069E8"/>
    <w:rsid w:val="008123A9"/>
    <w:rsid w:val="008141DF"/>
    <w:rsid w:val="00840DD3"/>
    <w:rsid w:val="008423D0"/>
    <w:rsid w:val="0084546F"/>
    <w:rsid w:val="00857C42"/>
    <w:rsid w:val="008704C6"/>
    <w:rsid w:val="008803A5"/>
    <w:rsid w:val="00882DA0"/>
    <w:rsid w:val="00885326"/>
    <w:rsid w:val="00894848"/>
    <w:rsid w:val="00895462"/>
    <w:rsid w:val="008A05C4"/>
    <w:rsid w:val="008B55F9"/>
    <w:rsid w:val="008D0EB5"/>
    <w:rsid w:val="008D16A8"/>
    <w:rsid w:val="008E03BB"/>
    <w:rsid w:val="008E116C"/>
    <w:rsid w:val="008E1858"/>
    <w:rsid w:val="008E4C12"/>
    <w:rsid w:val="008E5B68"/>
    <w:rsid w:val="008F03A6"/>
    <w:rsid w:val="008F475D"/>
    <w:rsid w:val="008F563B"/>
    <w:rsid w:val="008F7445"/>
    <w:rsid w:val="00907032"/>
    <w:rsid w:val="00917150"/>
    <w:rsid w:val="00917B92"/>
    <w:rsid w:val="0093268E"/>
    <w:rsid w:val="00937118"/>
    <w:rsid w:val="0093791D"/>
    <w:rsid w:val="009436D5"/>
    <w:rsid w:val="00947BE8"/>
    <w:rsid w:val="009500E6"/>
    <w:rsid w:val="00950108"/>
    <w:rsid w:val="00962AE7"/>
    <w:rsid w:val="009631B1"/>
    <w:rsid w:val="00974FD0"/>
    <w:rsid w:val="009823ED"/>
    <w:rsid w:val="009A47F4"/>
    <w:rsid w:val="009A7F42"/>
    <w:rsid w:val="009E479F"/>
    <w:rsid w:val="009E5B3D"/>
    <w:rsid w:val="009F40F6"/>
    <w:rsid w:val="009F72CC"/>
    <w:rsid w:val="00A14094"/>
    <w:rsid w:val="00A15978"/>
    <w:rsid w:val="00A164A0"/>
    <w:rsid w:val="00A240D0"/>
    <w:rsid w:val="00A40F7A"/>
    <w:rsid w:val="00A53940"/>
    <w:rsid w:val="00A55E30"/>
    <w:rsid w:val="00A602C4"/>
    <w:rsid w:val="00A91B0E"/>
    <w:rsid w:val="00AB13BD"/>
    <w:rsid w:val="00AB5DFE"/>
    <w:rsid w:val="00AC098F"/>
    <w:rsid w:val="00AE282B"/>
    <w:rsid w:val="00AE4998"/>
    <w:rsid w:val="00AF5691"/>
    <w:rsid w:val="00B06215"/>
    <w:rsid w:val="00B45768"/>
    <w:rsid w:val="00B46B46"/>
    <w:rsid w:val="00B501DD"/>
    <w:rsid w:val="00B578A9"/>
    <w:rsid w:val="00B86C5C"/>
    <w:rsid w:val="00B93092"/>
    <w:rsid w:val="00BA4438"/>
    <w:rsid w:val="00BA7A71"/>
    <w:rsid w:val="00BB3381"/>
    <w:rsid w:val="00BC6E83"/>
    <w:rsid w:val="00BC744B"/>
    <w:rsid w:val="00BD10CE"/>
    <w:rsid w:val="00BD40D1"/>
    <w:rsid w:val="00BE22A8"/>
    <w:rsid w:val="00BE5335"/>
    <w:rsid w:val="00C00261"/>
    <w:rsid w:val="00C0193F"/>
    <w:rsid w:val="00C034E3"/>
    <w:rsid w:val="00C05E06"/>
    <w:rsid w:val="00C10C20"/>
    <w:rsid w:val="00C13EDB"/>
    <w:rsid w:val="00C1485F"/>
    <w:rsid w:val="00C22208"/>
    <w:rsid w:val="00C33F0C"/>
    <w:rsid w:val="00C56766"/>
    <w:rsid w:val="00C5703F"/>
    <w:rsid w:val="00C64FD4"/>
    <w:rsid w:val="00C70ECC"/>
    <w:rsid w:val="00C777CB"/>
    <w:rsid w:val="00C8697A"/>
    <w:rsid w:val="00CA2CAE"/>
    <w:rsid w:val="00CA4520"/>
    <w:rsid w:val="00CB279D"/>
    <w:rsid w:val="00CB4CD0"/>
    <w:rsid w:val="00CC2CDB"/>
    <w:rsid w:val="00CC727C"/>
    <w:rsid w:val="00CE2111"/>
    <w:rsid w:val="00CE4D4D"/>
    <w:rsid w:val="00CF57DB"/>
    <w:rsid w:val="00D02A7D"/>
    <w:rsid w:val="00D036C7"/>
    <w:rsid w:val="00D1066B"/>
    <w:rsid w:val="00D177DA"/>
    <w:rsid w:val="00D33F9C"/>
    <w:rsid w:val="00D47E66"/>
    <w:rsid w:val="00D50FD3"/>
    <w:rsid w:val="00D52133"/>
    <w:rsid w:val="00D72F9B"/>
    <w:rsid w:val="00D73302"/>
    <w:rsid w:val="00D773F5"/>
    <w:rsid w:val="00D86DA4"/>
    <w:rsid w:val="00D92BCC"/>
    <w:rsid w:val="00DB556B"/>
    <w:rsid w:val="00DD7796"/>
    <w:rsid w:val="00DE56F6"/>
    <w:rsid w:val="00E07A7E"/>
    <w:rsid w:val="00E11719"/>
    <w:rsid w:val="00E258C6"/>
    <w:rsid w:val="00E33C8C"/>
    <w:rsid w:val="00E363BB"/>
    <w:rsid w:val="00E3753D"/>
    <w:rsid w:val="00E50A4E"/>
    <w:rsid w:val="00E564A7"/>
    <w:rsid w:val="00E67D4F"/>
    <w:rsid w:val="00E85BF6"/>
    <w:rsid w:val="00E91A79"/>
    <w:rsid w:val="00EA0FC4"/>
    <w:rsid w:val="00EA1C0E"/>
    <w:rsid w:val="00EA7657"/>
    <w:rsid w:val="00ED2FAC"/>
    <w:rsid w:val="00ED6F9F"/>
    <w:rsid w:val="00EE4D8F"/>
    <w:rsid w:val="00EF1579"/>
    <w:rsid w:val="00EF1813"/>
    <w:rsid w:val="00EF5C76"/>
    <w:rsid w:val="00F00750"/>
    <w:rsid w:val="00F16FFA"/>
    <w:rsid w:val="00F170A5"/>
    <w:rsid w:val="00F25705"/>
    <w:rsid w:val="00F301E8"/>
    <w:rsid w:val="00F376D4"/>
    <w:rsid w:val="00F377DE"/>
    <w:rsid w:val="00F42BF7"/>
    <w:rsid w:val="00F448DB"/>
    <w:rsid w:val="00F53CB9"/>
    <w:rsid w:val="00F571BF"/>
    <w:rsid w:val="00F63036"/>
    <w:rsid w:val="00F65C15"/>
    <w:rsid w:val="00F6789D"/>
    <w:rsid w:val="00F757E0"/>
    <w:rsid w:val="00F81E43"/>
    <w:rsid w:val="00FA242E"/>
    <w:rsid w:val="00FB0175"/>
    <w:rsid w:val="00FB7813"/>
    <w:rsid w:val="00FC495B"/>
    <w:rsid w:val="00FC5A7E"/>
    <w:rsid w:val="00FD5A72"/>
    <w:rsid w:val="00FE4F7C"/>
    <w:rsid w:val="00FE60C4"/>
    <w:rsid w:val="00FF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  <w15:docId w15:val="{0BEEF0D6-2EC6-432B-958C-9E8AD5761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C5C88"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C8697A"/>
    <w:rPr>
      <w:color w:val="0000FF"/>
      <w:u w:val="single"/>
    </w:rPr>
  </w:style>
  <w:style w:type="paragraph" w:styleId="Sprechblasentext">
    <w:name w:val="Balloon Text"/>
    <w:basedOn w:val="Standard"/>
    <w:semiHidden/>
    <w:rsid w:val="00F42BF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8423D0"/>
    <w:pPr>
      <w:tabs>
        <w:tab w:val="center" w:pos="4536"/>
        <w:tab w:val="right" w:pos="9072"/>
      </w:tabs>
    </w:pPr>
    <w:rPr>
      <w:lang w:val="de-AT"/>
    </w:rPr>
  </w:style>
  <w:style w:type="character" w:customStyle="1" w:styleId="KopfzeileZchn">
    <w:name w:val="Kopfzeile Zchn"/>
    <w:basedOn w:val="Absatz-Standardschriftart"/>
    <w:link w:val="Kopfzeile"/>
    <w:rsid w:val="008423D0"/>
    <w:rPr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1B3C04"/>
    <w:pPr>
      <w:ind w:left="720"/>
      <w:contextualSpacing/>
    </w:pPr>
  </w:style>
  <w:style w:type="character" w:customStyle="1" w:styleId="st">
    <w:name w:val="st"/>
    <w:basedOn w:val="Absatz-Standardschriftart"/>
    <w:rsid w:val="00025898"/>
  </w:style>
  <w:style w:type="character" w:styleId="Hervorhebung">
    <w:name w:val="Emphasis"/>
    <w:basedOn w:val="Absatz-Standardschriftart"/>
    <w:uiPriority w:val="20"/>
    <w:qFormat/>
    <w:rsid w:val="0002589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1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google.at/imgres?imgurl=http://www.br-online.de/content/cms/Bildergalerie/2008/01/21/cumulus/BR-online-Publikation--62233.jpg&amp;imgrefurl=http://www.br-online.de/bayerisches-fernsehen/faszination-kunst/faszination-kunst-matthaeus-guenther-bildergalerie-ID1200917994191.xml&amp;usg=__K_s8MOcoiYFBur4XZlADm6ERpz4=&amp;h=300&amp;w=400&amp;sz=40&amp;hl=de&amp;start=8&amp;um=1&amp;tbnid=PXdRb3blSF5ToM:&amp;tbnh=93&amp;tbnw=124&amp;prev=/images?q=pfarrkirche+g%C3%B6tzens&amp;um=1&amp;hl=de&amp;sa=N" TargetMode="External"/><Relationship Id="rId13" Type="http://schemas.openxmlformats.org/officeDocument/2006/relationships/hyperlink" Target="http://www.sr-wm.at" TargetMode="External"/><Relationship Id="rId3" Type="http://schemas.openxmlformats.org/officeDocument/2006/relationships/styles" Target="styles.xml"/><Relationship Id="rId7" Type="http://schemas.openxmlformats.org/officeDocument/2006/relationships/image" Target="http://www.goetzens.tirol.gv.at/gemeindeamt/fotos/218932815_3.JPG" TargetMode="External"/><Relationship Id="rId12" Type="http://schemas.openxmlformats.org/officeDocument/2006/relationships/hyperlink" Target="mailto:pfarramt.goetzens@aon.a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http://tbn1.google.com/images?q=tbn:PXdRb3blSF5ToM:http://www.br-online.de/content/cms/Bildergalerie/2008/01/21/cumulus/BR-online-Publikation--62233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farrb&#252;ro\Documents\Gottesdienstordnungen\GO%20Vorlag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0D921C-A7CC-4502-8B61-07BE64118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 Vorlage</Template>
  <TotalTime>0</TotalTime>
  <Pages>2</Pages>
  <Words>759</Words>
  <Characters>4784</Characters>
  <Application>Microsoft Office Word</Application>
  <DocSecurity>4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Katholisches Pfarramt Götzens</vt:lpstr>
    </vt:vector>
  </TitlesOfParts>
  <Company/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Katholisches Pfarramt Götzens</dc:title>
  <dc:creator>Pfarrbüro</dc:creator>
  <cp:lastModifiedBy>Federico</cp:lastModifiedBy>
  <cp:revision>2</cp:revision>
  <cp:lastPrinted>2019-06-27T08:36:00Z</cp:lastPrinted>
  <dcterms:created xsi:type="dcterms:W3CDTF">2019-06-27T12:08:00Z</dcterms:created>
  <dcterms:modified xsi:type="dcterms:W3CDTF">2019-06-27T12:08:00Z</dcterms:modified>
</cp:coreProperties>
</file>